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48857" w14:textId="77BA0D8B" w:rsidR="00CD1476" w:rsidRDefault="00723F9A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E389ED" wp14:editId="57B25F62">
                <wp:simplePos x="0" y="0"/>
                <wp:positionH relativeFrom="column">
                  <wp:posOffset>7797800</wp:posOffset>
                </wp:positionH>
                <wp:positionV relativeFrom="paragraph">
                  <wp:posOffset>262890</wp:posOffset>
                </wp:positionV>
                <wp:extent cx="2175230" cy="46078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230" cy="460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5C359" w14:textId="77777777" w:rsidR="00992194" w:rsidRPr="00992194" w:rsidRDefault="00362008" w:rsidP="00992194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FE389E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14pt;margin-top:20.7pt;width:171.3pt;height:3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" filled="f" stroked="f" strokeweight=".5pt">
                <v:textbox>
                  <w:txbxContent>
                    <w:p w14:paraId="0725C359" w14:textId="77777777" w:rsidR="00992194" w:rsidRPr="00992194" w:rsidRDefault="00362008" w:rsidP="00992194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0258D4" wp14:editId="36142FC3">
                <wp:simplePos x="0" y="0"/>
                <wp:positionH relativeFrom="column">
                  <wp:posOffset>6607810</wp:posOffset>
                </wp:positionH>
                <wp:positionV relativeFrom="paragraph">
                  <wp:posOffset>274955</wp:posOffset>
                </wp:positionV>
                <wp:extent cx="1371309" cy="46078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309" cy="460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2A6C7" w14:textId="77777777" w:rsidR="00992194" w:rsidRPr="00992194" w:rsidRDefault="00362008" w:rsidP="0099219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A0258D4" id="Text Box 7" o:spid="_x0000_s1027" type="#_x0000_t202" style="position:absolute;left:0;text-align:left;margin-left:520.3pt;margin-top:21.65pt;width:108pt;height:3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" filled="f" stroked="f" strokeweight=".5pt">
                <v:textbox>
                  <w:txbxContent>
                    <w:p w14:paraId="4A32A6C7" w14:textId="77777777" w:rsidR="00992194" w:rsidRPr="00992194" w:rsidRDefault="00362008" w:rsidP="0099219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D2C26" wp14:editId="6DBB5552">
                <wp:simplePos x="0" y="0"/>
                <wp:positionH relativeFrom="column">
                  <wp:posOffset>1626042</wp:posOffset>
                </wp:positionH>
                <wp:positionV relativeFrom="paragraph">
                  <wp:posOffset>-518243</wp:posOffset>
                </wp:positionV>
                <wp:extent cx="6806316" cy="685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31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4CEB4" w14:textId="77777777" w:rsidR="00992194" w:rsidRPr="00992194" w:rsidRDefault="00992194" w:rsidP="00992194">
                            <w:pPr>
                              <w:jc w:val="center"/>
                              <w:rPr>
                                <w:b/>
                                <w:color w:val="00B0F0"/>
                                <w:sz w:val="72"/>
                              </w:rPr>
                            </w:pPr>
                            <w:r w:rsidRPr="00992194">
                              <w:rPr>
                                <w:b/>
                                <w:color w:val="00B0F0"/>
                                <w:sz w:val="72"/>
                              </w:rPr>
                              <w:t>Weekly Timetable</w:t>
                            </w:r>
                            <w:r w:rsidR="00723F9A">
                              <w:rPr>
                                <w:b/>
                                <w:color w:val="00B0F0"/>
                                <w:sz w:val="72"/>
                              </w:rPr>
                              <w:t xml:space="preserve"> – Avon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6DD2C26" id="Text Box 1" o:spid="_x0000_s1028" type="#_x0000_t202" style="position:absolute;left:0;text-align:left;margin-left:128.05pt;margin-top:-40.8pt;width:535.95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" filled="f" stroked="f" strokeweight=".5pt">
                <v:textbox>
                  <w:txbxContent>
                    <w:p w14:paraId="5094CEB4" w14:textId="77777777" w:rsidR="00992194" w:rsidRPr="00992194" w:rsidRDefault="00992194" w:rsidP="00992194">
                      <w:pPr>
                        <w:jc w:val="center"/>
                        <w:rPr>
                          <w:b/>
                          <w:color w:val="00B0F0"/>
                          <w:sz w:val="72"/>
                        </w:rPr>
                      </w:pPr>
                      <w:r w:rsidRPr="00992194">
                        <w:rPr>
                          <w:b/>
                          <w:color w:val="00B0F0"/>
                          <w:sz w:val="72"/>
                        </w:rPr>
                        <w:t>Weekly Timetable</w:t>
                      </w:r>
                      <w:r w:rsidR="00723F9A">
                        <w:rPr>
                          <w:b/>
                          <w:color w:val="00B0F0"/>
                          <w:sz w:val="72"/>
                        </w:rPr>
                        <w:t xml:space="preserve"> – Avon class</w:t>
                      </w:r>
                    </w:p>
                  </w:txbxContent>
                </v:textbox>
              </v:shape>
            </w:pict>
          </mc:Fallback>
        </mc:AlternateContent>
      </w:r>
      <w:r w:rsidR="00CD147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163C31" wp14:editId="0B53D5B9">
                <wp:simplePos x="0" y="0"/>
                <wp:positionH relativeFrom="column">
                  <wp:posOffset>5073939</wp:posOffset>
                </wp:positionH>
                <wp:positionV relativeFrom="paragraph">
                  <wp:posOffset>273124</wp:posOffset>
                </wp:positionV>
                <wp:extent cx="1371309" cy="46078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309" cy="460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AF326" w14:textId="77777777" w:rsidR="00992194" w:rsidRPr="00992194" w:rsidRDefault="00362008" w:rsidP="0099219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9163C31" id="Text Box 6" o:spid="_x0000_s1029" type="#_x0000_t202" style="position:absolute;left:0;text-align:left;margin-left:399.5pt;margin-top:21.5pt;width:108pt;height:3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" filled="f" stroked="f" strokeweight=".5pt">
                <v:textbox>
                  <w:txbxContent>
                    <w:p w14:paraId="345AF326" w14:textId="77777777" w:rsidR="00992194" w:rsidRPr="00992194" w:rsidRDefault="00362008" w:rsidP="0099219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 w:rsidR="00CD14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9A7DC9" wp14:editId="06CDBE09">
                <wp:simplePos x="0" y="0"/>
                <wp:positionH relativeFrom="column">
                  <wp:posOffset>3534599</wp:posOffset>
                </wp:positionH>
                <wp:positionV relativeFrom="paragraph">
                  <wp:posOffset>261249</wp:posOffset>
                </wp:positionV>
                <wp:extent cx="1371309" cy="46078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309" cy="460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C49B7" w14:textId="77777777" w:rsidR="00992194" w:rsidRPr="00992194" w:rsidRDefault="00362008" w:rsidP="0099219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A9A7DC9" id="Text Box 5" o:spid="_x0000_s1030" type="#_x0000_t202" style="position:absolute;left:0;text-align:left;margin-left:278.3pt;margin-top:20.55pt;width:108pt;height:3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" filled="f" stroked="f" strokeweight=".5pt">
                <v:textbox>
                  <w:txbxContent>
                    <w:p w14:paraId="405C49B7" w14:textId="77777777" w:rsidR="00992194" w:rsidRPr="00992194" w:rsidRDefault="00362008" w:rsidP="0099219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 w:rsidR="00CD147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CA31A" wp14:editId="6EADF7F0">
                <wp:simplePos x="0" y="0"/>
                <wp:positionH relativeFrom="column">
                  <wp:posOffset>1886775</wp:posOffset>
                </wp:positionH>
                <wp:positionV relativeFrom="paragraph">
                  <wp:posOffset>241341</wp:posOffset>
                </wp:positionV>
                <wp:extent cx="1371309" cy="46078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309" cy="460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4137B" w14:textId="77777777" w:rsidR="00992194" w:rsidRPr="00992194" w:rsidRDefault="00362008" w:rsidP="0099219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F7CA31A" id="Text Box 4" o:spid="_x0000_s1031" type="#_x0000_t202" style="position:absolute;left:0;text-align:left;margin-left:148.55pt;margin-top:19pt;width:108pt;height:3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" filled="f" stroked="f" strokeweight=".5pt">
                <v:textbox>
                  <w:txbxContent>
                    <w:p w14:paraId="1514137B" w14:textId="77777777" w:rsidR="00992194" w:rsidRPr="00992194" w:rsidRDefault="00362008" w:rsidP="0099219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p w14:paraId="33583F1B" w14:textId="655E2669" w:rsidR="00B8626B" w:rsidRPr="009E4127" w:rsidRDefault="008A2599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2584A1F" wp14:editId="27365A81">
                <wp:simplePos x="0" y="0"/>
                <wp:positionH relativeFrom="column">
                  <wp:posOffset>5464175</wp:posOffset>
                </wp:positionH>
                <wp:positionV relativeFrom="paragraph">
                  <wp:posOffset>4401185</wp:posOffset>
                </wp:positionV>
                <wp:extent cx="415290" cy="352425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21B4" w14:textId="77777777" w:rsidR="00CD1476" w:rsidRDefault="00CD1476" w:rsidP="00CD1476">
                            <w:bookmarkStart w:id="0" w:name="_GoBack"/>
                            <w:r>
                              <w:t>PE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430.25pt;margin-top:346.55pt;width:32.7pt;height:2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" filled="f" stroked="f">
                <v:textbox>
                  <w:txbxContent>
                    <w:p w14:paraId="170721B4" w14:textId="77777777" w:rsidR="00CD1476" w:rsidRDefault="00CD1476" w:rsidP="00CD1476">
                      <w:bookmarkStart w:id="1" w:name="_GoBack"/>
                      <w:r>
                        <w:t>PE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3D39FA31" wp14:editId="6AFD1C37">
                <wp:simplePos x="0" y="0"/>
                <wp:positionH relativeFrom="column">
                  <wp:posOffset>3533140</wp:posOffset>
                </wp:positionH>
                <wp:positionV relativeFrom="paragraph">
                  <wp:posOffset>4538980</wp:posOffset>
                </wp:positionV>
                <wp:extent cx="1200150" cy="3429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4D16B" w14:textId="77777777" w:rsidR="00362008" w:rsidRDefault="00362008" w:rsidP="00362008">
                            <w:r>
                              <w:t>Times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78.2pt;margin-top:357.4pt;width:94.5pt;height:27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" filled="f" stroked="f">
                <v:textbox>
                  <w:txbxContent>
                    <w:p w14:paraId="6AA4D16B" w14:textId="77777777" w:rsidR="00362008" w:rsidRDefault="00362008" w:rsidP="00362008">
                      <w:r>
                        <w:t>Times 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862AFD" wp14:editId="4CFCFE22">
                <wp:simplePos x="0" y="0"/>
                <wp:positionH relativeFrom="column">
                  <wp:posOffset>3288030</wp:posOffset>
                </wp:positionH>
                <wp:positionV relativeFrom="paragraph">
                  <wp:posOffset>4570730</wp:posOffset>
                </wp:positionV>
                <wp:extent cx="1594485" cy="14605"/>
                <wp:effectExtent l="0" t="0" r="24765" b="23495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485" cy="146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9pt,359.9pt" to="384.45pt,3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" strokecolor="#1c1c1c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79AC79" wp14:editId="63F48DE9">
                <wp:simplePos x="0" y="0"/>
                <wp:positionH relativeFrom="column">
                  <wp:posOffset>3804920</wp:posOffset>
                </wp:positionH>
                <wp:positionV relativeFrom="paragraph">
                  <wp:posOffset>3867785</wp:posOffset>
                </wp:positionV>
                <wp:extent cx="617220" cy="352425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8C5E5" w14:textId="77777777" w:rsidR="000D2DF7" w:rsidRDefault="000D2DF7" w:rsidP="000D2DF7">
                            <w:r>
                              <w:t>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99.6pt;margin-top:304.55pt;width:48.6pt;height:2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" filled="f" stroked="f">
                <v:textbox>
                  <w:txbxContent>
                    <w:p w14:paraId="21E8C5E5" w14:textId="77777777" w:rsidR="000D2DF7" w:rsidRDefault="000D2DF7" w:rsidP="000D2DF7">
                      <w:r>
                        <w:t>Topic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AA4B53" wp14:editId="75E9E87C">
                <wp:simplePos x="0" y="0"/>
                <wp:positionH relativeFrom="column">
                  <wp:posOffset>8086725</wp:posOffset>
                </wp:positionH>
                <wp:positionV relativeFrom="paragraph">
                  <wp:posOffset>3923665</wp:posOffset>
                </wp:positionV>
                <wp:extent cx="1484630" cy="647700"/>
                <wp:effectExtent l="0" t="0" r="0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D6352" w14:textId="2A379127" w:rsidR="00161D6E" w:rsidRDefault="00161D6E" w:rsidP="00161D6E">
                            <w:r>
                              <w:t xml:space="preserve">Art / DT </w:t>
                            </w:r>
                            <w:r w:rsidRPr="00826E6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  <w:r w:rsidR="00407A91"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  <w:r w:rsidR="00B50EBC">
                              <w:rPr>
                                <w:sz w:val="20"/>
                                <w:szCs w:val="20"/>
                              </w:rPr>
                              <w:t>-2.45</w:t>
                            </w:r>
                            <w:r w:rsidRPr="00826E63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36.75pt;margin-top:308.95pt;width:116.9pt;height:5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" filled="f" stroked="f">
                <v:textbox>
                  <w:txbxContent>
                    <w:p w14:paraId="51FD6352" w14:textId="2A379127" w:rsidR="00161D6E" w:rsidRDefault="00161D6E" w:rsidP="00161D6E">
                      <w:r>
                        <w:t xml:space="preserve">Art / DT </w:t>
                      </w:r>
                      <w:r w:rsidRPr="00826E63"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sz w:val="20"/>
                          <w:szCs w:val="20"/>
                        </w:rPr>
                        <w:t>1.</w:t>
                      </w:r>
                      <w:r w:rsidR="00407A91">
                        <w:rPr>
                          <w:sz w:val="20"/>
                          <w:szCs w:val="20"/>
                        </w:rPr>
                        <w:t>30</w:t>
                      </w:r>
                      <w:r w:rsidR="00B50EBC">
                        <w:rPr>
                          <w:sz w:val="20"/>
                          <w:szCs w:val="20"/>
                        </w:rPr>
                        <w:t>-2.45</w:t>
                      </w:r>
                      <w:r w:rsidRPr="00826E63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3E4550C" wp14:editId="7E51241C">
                <wp:simplePos x="0" y="0"/>
                <wp:positionH relativeFrom="column">
                  <wp:posOffset>2238375</wp:posOffset>
                </wp:positionH>
                <wp:positionV relativeFrom="paragraph">
                  <wp:posOffset>4773930</wp:posOffset>
                </wp:positionV>
                <wp:extent cx="631825" cy="352425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6F7CF" w14:textId="77777777" w:rsidR="008A2599" w:rsidRDefault="008A2599" w:rsidP="008A2599">
                            <w:r>
                              <w:t>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76.25pt;margin-top:375.9pt;width:49.75pt;height:27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" filled="f" stroked="f">
                <v:textbox>
                  <w:txbxContent>
                    <w:p w14:paraId="6566F7CF" w14:textId="77777777" w:rsidR="008A2599" w:rsidRDefault="008A2599" w:rsidP="008A2599">
                      <w:r>
                        <w:t>Story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2D0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648679" wp14:editId="2D551978">
                <wp:simplePos x="0" y="0"/>
                <wp:positionH relativeFrom="column">
                  <wp:posOffset>1685925</wp:posOffset>
                </wp:positionH>
                <wp:positionV relativeFrom="paragraph">
                  <wp:posOffset>4762500</wp:posOffset>
                </wp:positionV>
                <wp:extent cx="1594485" cy="6985"/>
                <wp:effectExtent l="0" t="0" r="24765" b="31115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48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375pt" to="258.3pt,3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" strokecolor="#1c1c1c [3213]" strokeweight=".5pt">
                <v:stroke joinstyle="miter"/>
              </v:line>
            </w:pict>
          </mc:Fallback>
        </mc:AlternateContent>
      </w:r>
      <w:r w:rsidR="00DB2D0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BEFE9A" wp14:editId="6AF7714C">
                <wp:simplePos x="0" y="0"/>
                <wp:positionH relativeFrom="column">
                  <wp:posOffset>3305175</wp:posOffset>
                </wp:positionH>
                <wp:positionV relativeFrom="paragraph">
                  <wp:posOffset>4791075</wp:posOffset>
                </wp:positionV>
                <wp:extent cx="1594485" cy="6985"/>
                <wp:effectExtent l="0" t="0" r="24765" b="3111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48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25pt,377.25pt" to="385.8pt,3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" strokecolor="#1c1c1c [3213]" strokeweight=".5pt">
                <v:stroke joinstyle="miter"/>
              </v:line>
            </w:pict>
          </mc:Fallback>
        </mc:AlternateContent>
      </w:r>
      <w:r w:rsidR="00DB2D0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F042D8" wp14:editId="14CC923B">
                <wp:simplePos x="0" y="0"/>
                <wp:positionH relativeFrom="column">
                  <wp:posOffset>4877435</wp:posOffset>
                </wp:positionH>
                <wp:positionV relativeFrom="paragraph">
                  <wp:posOffset>4831715</wp:posOffset>
                </wp:positionV>
                <wp:extent cx="1594485" cy="6985"/>
                <wp:effectExtent l="0" t="0" r="24765" b="31115"/>
                <wp:wrapNone/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48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05pt,380.45pt" to="509.6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" strokecolor="#1c1c1c [3213]" strokeweight=".5pt">
                <v:stroke joinstyle="miter"/>
              </v:line>
            </w:pict>
          </mc:Fallback>
        </mc:AlternateContent>
      </w:r>
      <w:r w:rsidR="00B15C3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8E5904" wp14:editId="610AACD2">
                <wp:simplePos x="0" y="0"/>
                <wp:positionH relativeFrom="column">
                  <wp:posOffset>8070215</wp:posOffset>
                </wp:positionH>
                <wp:positionV relativeFrom="paragraph">
                  <wp:posOffset>3879215</wp:posOffset>
                </wp:positionV>
                <wp:extent cx="1594485" cy="6985"/>
                <wp:effectExtent l="0" t="0" r="24765" b="3111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48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5.45pt,305.45pt" to="761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" strokecolor="#1c1c1c [3213]" strokeweight=".5pt">
                <v:stroke joinstyle="miter"/>
              </v:line>
            </w:pict>
          </mc:Fallback>
        </mc:AlternateContent>
      </w:r>
      <w:r w:rsidR="00B15C3A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6A0DC8A" wp14:editId="66C33C91">
                <wp:simplePos x="0" y="0"/>
                <wp:positionH relativeFrom="column">
                  <wp:posOffset>8070850</wp:posOffset>
                </wp:positionH>
                <wp:positionV relativeFrom="paragraph">
                  <wp:posOffset>3633470</wp:posOffset>
                </wp:positionV>
                <wp:extent cx="1571625" cy="35242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FEA1C" w14:textId="77777777" w:rsidR="00B15C3A" w:rsidRDefault="00B15C3A" w:rsidP="00B15C3A">
                            <w:r w:rsidRPr="00E6516F">
                              <w:rPr>
                                <w:sz w:val="24"/>
                                <w:szCs w:val="24"/>
                              </w:rPr>
                              <w:t>Move a mile</w:t>
                            </w:r>
                            <w:r>
                              <w:t xml:space="preserve"> 1.15pm</w:t>
                            </w:r>
                          </w:p>
                          <w:p w14:paraId="78052CA7" w14:textId="77777777" w:rsidR="00B15C3A" w:rsidRDefault="00B15C3A" w:rsidP="00B15C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635.5pt;margin-top:286.1pt;width:123.75pt;height:27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" filled="f" stroked="f">
                <v:textbox>
                  <w:txbxContent>
                    <w:p w14:paraId="5D3FEA1C" w14:textId="77777777" w:rsidR="00B15C3A" w:rsidRDefault="00B15C3A" w:rsidP="00B15C3A">
                      <w:r w:rsidRPr="00E6516F">
                        <w:rPr>
                          <w:sz w:val="24"/>
                          <w:szCs w:val="24"/>
                        </w:rPr>
                        <w:t>Move a mile</w:t>
                      </w:r>
                      <w:r>
                        <w:t xml:space="preserve"> 1.15pm</w:t>
                      </w:r>
                    </w:p>
                    <w:p w14:paraId="78052CA7" w14:textId="77777777" w:rsidR="00B15C3A" w:rsidRDefault="00B15C3A" w:rsidP="00B15C3A"/>
                  </w:txbxContent>
                </v:textbox>
                <w10:wrap type="square"/>
              </v:shape>
            </w:pict>
          </mc:Fallback>
        </mc:AlternateContent>
      </w:r>
      <w:r w:rsidR="00B15C3A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2FF00A4" wp14:editId="01D854A7">
                <wp:simplePos x="0" y="0"/>
                <wp:positionH relativeFrom="column">
                  <wp:posOffset>1675765</wp:posOffset>
                </wp:positionH>
                <wp:positionV relativeFrom="paragraph">
                  <wp:posOffset>4138295</wp:posOffset>
                </wp:positionV>
                <wp:extent cx="1571625" cy="35242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91C65" w14:textId="0654664A" w:rsidR="00B15C3A" w:rsidRDefault="00B15C3A" w:rsidP="00B15C3A">
                            <w:r>
                              <w:t xml:space="preserve">      Move a 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1.95pt;margin-top:325.85pt;width:123.75pt;height:27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" filled="f" stroked="f">
                <v:textbox>
                  <w:txbxContent>
                    <w:p w14:paraId="3A891C65" w14:textId="0654664A" w:rsidR="00B15C3A" w:rsidRDefault="00B15C3A" w:rsidP="00B15C3A">
                      <w:r>
                        <w:t xml:space="preserve">      </w:t>
                      </w:r>
                      <w:r>
                        <w:t>Move a mile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C3A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A85A4CC" wp14:editId="6AAEAB3E">
                <wp:simplePos x="0" y="0"/>
                <wp:positionH relativeFrom="column">
                  <wp:posOffset>4866640</wp:posOffset>
                </wp:positionH>
                <wp:positionV relativeFrom="paragraph">
                  <wp:posOffset>4128770</wp:posOffset>
                </wp:positionV>
                <wp:extent cx="1571625" cy="3524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FA504" w14:textId="5CDF873F" w:rsidR="00E6516F" w:rsidRDefault="00B15C3A" w:rsidP="00E6516F">
                            <w:r>
                              <w:t xml:space="preserve">     </w:t>
                            </w:r>
                            <w:r w:rsidR="00E6516F">
                              <w:t>Move a 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83.2pt;margin-top:325.1pt;width:123.75pt;height:27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" filled="f" stroked="f">
                <v:textbox>
                  <w:txbxContent>
                    <w:p w14:paraId="713FA504" w14:textId="5CDF873F" w:rsidR="00E6516F" w:rsidRDefault="00B15C3A" w:rsidP="00E6516F">
                      <w:r>
                        <w:t xml:space="preserve">     </w:t>
                      </w:r>
                      <w:r w:rsidR="00E6516F">
                        <w:t>Move a mile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16F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F6529AA" wp14:editId="2F0B7DA7">
                <wp:simplePos x="0" y="0"/>
                <wp:positionH relativeFrom="column">
                  <wp:posOffset>3298825</wp:posOffset>
                </wp:positionH>
                <wp:positionV relativeFrom="paragraph">
                  <wp:posOffset>3604895</wp:posOffset>
                </wp:positionV>
                <wp:extent cx="1571625" cy="35242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BCDD6" w14:textId="77777777" w:rsidR="00B15C3A" w:rsidRDefault="00B15C3A" w:rsidP="00B15C3A">
                            <w:r w:rsidRPr="00E6516F">
                              <w:rPr>
                                <w:sz w:val="24"/>
                                <w:szCs w:val="24"/>
                              </w:rPr>
                              <w:t>Move a mile</w:t>
                            </w:r>
                            <w:r>
                              <w:t xml:space="preserve"> 1.15pm</w:t>
                            </w:r>
                          </w:p>
                          <w:p w14:paraId="5B793AFF" w14:textId="11FB7533" w:rsidR="00E6516F" w:rsidRDefault="00E6516F" w:rsidP="00E651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59.75pt;margin-top:283.85pt;width:123.75pt;height:27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" filled="f" stroked="f">
                <v:textbox>
                  <w:txbxContent>
                    <w:p w14:paraId="76CBCDD6" w14:textId="77777777" w:rsidR="00B15C3A" w:rsidRDefault="00B15C3A" w:rsidP="00B15C3A">
                      <w:r w:rsidRPr="00E6516F">
                        <w:rPr>
                          <w:sz w:val="24"/>
                          <w:szCs w:val="24"/>
                        </w:rPr>
                        <w:t>Move a mile</w:t>
                      </w:r>
                      <w:r>
                        <w:t xml:space="preserve"> 1.15pm</w:t>
                      </w:r>
                    </w:p>
                    <w:p w14:paraId="5B793AFF" w14:textId="11FB7533" w:rsidR="00E6516F" w:rsidRDefault="00E6516F" w:rsidP="00E6516F"/>
                  </w:txbxContent>
                </v:textbox>
                <w10:wrap type="square"/>
              </v:shape>
            </w:pict>
          </mc:Fallback>
        </mc:AlternateContent>
      </w:r>
      <w:r w:rsidR="00E6516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55AEF7" wp14:editId="050B8E9A">
                <wp:simplePos x="0" y="0"/>
                <wp:positionH relativeFrom="column">
                  <wp:posOffset>3308985</wp:posOffset>
                </wp:positionH>
                <wp:positionV relativeFrom="paragraph">
                  <wp:posOffset>3872230</wp:posOffset>
                </wp:positionV>
                <wp:extent cx="1594485" cy="6985"/>
                <wp:effectExtent l="0" t="0" r="24765" b="31115"/>
                <wp:wrapNone/>
                <wp:docPr id="249" name="Straight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48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304.9pt" to="386.1pt,3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" strokecolor="#1c1c1c [3213]" strokeweight=".5pt">
                <v:stroke joinstyle="miter"/>
              </v:line>
            </w:pict>
          </mc:Fallback>
        </mc:AlternateContent>
      </w:r>
      <w:r w:rsidR="00E6516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2D0C57" wp14:editId="033A3482">
                <wp:simplePos x="0" y="0"/>
                <wp:positionH relativeFrom="column">
                  <wp:posOffset>4092575</wp:posOffset>
                </wp:positionH>
                <wp:positionV relativeFrom="paragraph">
                  <wp:posOffset>4058285</wp:posOffset>
                </wp:positionV>
                <wp:extent cx="6985" cy="518795"/>
                <wp:effectExtent l="38100" t="0" r="69215" b="52705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187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1" o:spid="_x0000_s1026" type="#_x0000_t32" style="position:absolute;margin-left:322.25pt;margin-top:319.55pt;width:.55pt;height:40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" strokecolor="#1c1c1c [3213]" strokeweight=".5pt">
                <v:stroke endarrow="block" joinstyle="miter"/>
              </v:shape>
            </w:pict>
          </mc:Fallback>
        </mc:AlternateContent>
      </w:r>
      <w:r w:rsidR="00E6516F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6C76BE48" wp14:editId="41E723FF">
                <wp:simplePos x="0" y="0"/>
                <wp:positionH relativeFrom="column">
                  <wp:posOffset>2000250</wp:posOffset>
                </wp:positionH>
                <wp:positionV relativeFrom="paragraph">
                  <wp:posOffset>3747770</wp:posOffset>
                </wp:positionV>
                <wp:extent cx="838200" cy="352425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32794" w14:textId="3247C28F" w:rsidR="007F42D4" w:rsidRDefault="00E6516F">
                            <w: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57.5pt;margin-top:295.1pt;width:66pt;height:27.7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" filled="f" stroked="f">
                <v:textbox>
                  <w:txbxContent>
                    <w:p w14:paraId="16B32794" w14:textId="3247C28F" w:rsidR="007F42D4" w:rsidRDefault="00E6516F">
                      <w:r>
                        <w:t>Science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0E7F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8564181" wp14:editId="7FE7AD22">
                <wp:simplePos x="0" y="0"/>
                <wp:positionH relativeFrom="column">
                  <wp:posOffset>6447790</wp:posOffset>
                </wp:positionH>
                <wp:positionV relativeFrom="paragraph">
                  <wp:posOffset>4185920</wp:posOffset>
                </wp:positionV>
                <wp:extent cx="1587500" cy="352425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47B0E" w14:textId="21AB6540" w:rsidR="00826E63" w:rsidRDefault="00F26211" w:rsidP="00826E63">
                            <w:r>
                              <w:t xml:space="preserve">   </w:t>
                            </w:r>
                            <w:r w:rsidR="008D0E7F">
                              <w:t xml:space="preserve">PHSE   </w:t>
                            </w:r>
                            <w:r w:rsidR="00826E63" w:rsidRPr="00826E6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826E63" w:rsidRPr="00826E63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826E63">
                              <w:rPr>
                                <w:sz w:val="18"/>
                                <w:szCs w:val="18"/>
                              </w:rPr>
                              <w:t>.00-2.45</w:t>
                            </w:r>
                            <w:r w:rsidR="00826E63" w:rsidRPr="00826E63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07.7pt;margin-top:329.6pt;width:125pt;height:27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" filled="f" stroked="f">
                <v:textbox>
                  <w:txbxContent>
                    <w:p w14:paraId="77747B0E" w14:textId="21AB6540" w:rsidR="00826E63" w:rsidRDefault="00F26211" w:rsidP="00826E63">
                      <w:r>
                        <w:t xml:space="preserve">   </w:t>
                      </w:r>
                      <w:r w:rsidR="008D0E7F">
                        <w:t xml:space="preserve">PHSE   </w:t>
                      </w:r>
                      <w:r w:rsidR="00826E63" w:rsidRPr="00826E63">
                        <w:rPr>
                          <w:sz w:val="20"/>
                          <w:szCs w:val="20"/>
                        </w:rPr>
                        <w:t>(</w:t>
                      </w:r>
                      <w:r w:rsidR="00826E63" w:rsidRPr="00826E63">
                        <w:rPr>
                          <w:sz w:val="18"/>
                          <w:szCs w:val="18"/>
                        </w:rPr>
                        <w:t>2</w:t>
                      </w:r>
                      <w:r w:rsidR="00826E63">
                        <w:rPr>
                          <w:sz w:val="18"/>
                          <w:szCs w:val="18"/>
                        </w:rPr>
                        <w:t>.00-2.45</w:t>
                      </w:r>
                      <w:r w:rsidR="00826E63" w:rsidRPr="00826E63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0EB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0A5442" wp14:editId="5BF26CDE">
                <wp:simplePos x="0" y="0"/>
                <wp:positionH relativeFrom="column">
                  <wp:posOffset>8072323</wp:posOffset>
                </wp:positionH>
                <wp:positionV relativeFrom="paragraph">
                  <wp:posOffset>4754067</wp:posOffset>
                </wp:positionV>
                <wp:extent cx="1590167" cy="336576"/>
                <wp:effectExtent l="0" t="0" r="10160" b="2540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167" cy="33657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2ADE23F" id="Rectangle 261" o:spid="_x0000_s1026" style="position:absolute;margin-left:635.6pt;margin-top:374.35pt;width:125.2pt;height:2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" fillcolor="#e8e8e8 [349]" strokecolor="#7e1248 [1604]" strokeweight="1pt"/>
            </w:pict>
          </mc:Fallback>
        </mc:AlternateContent>
      </w:r>
      <w:r w:rsidR="00161D6E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3398E31" wp14:editId="69078874">
                <wp:simplePos x="0" y="0"/>
                <wp:positionH relativeFrom="column">
                  <wp:posOffset>8200340</wp:posOffset>
                </wp:positionH>
                <wp:positionV relativeFrom="paragraph">
                  <wp:posOffset>4456506</wp:posOffset>
                </wp:positionV>
                <wp:extent cx="1367790" cy="352425"/>
                <wp:effectExtent l="0" t="0" r="0" b="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3A2E7" w14:textId="164721BF" w:rsidR="00161D6E" w:rsidRDefault="00161D6E" w:rsidP="00161D6E">
                            <w:r>
                              <w:t xml:space="preserve">Story </w:t>
                            </w:r>
                            <w:r w:rsidRPr="00826E6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B50EBC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.45</w:t>
                            </w:r>
                            <w:r w:rsidR="00B50EBC">
                              <w:rPr>
                                <w:sz w:val="20"/>
                                <w:szCs w:val="20"/>
                              </w:rPr>
                              <w:t>-3.00</w:t>
                            </w:r>
                            <w:r w:rsidRPr="00826E63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45.7pt;margin-top:350.9pt;width:107.7pt;height:27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" filled="f" stroked="f">
                <v:textbox>
                  <w:txbxContent>
                    <w:p w14:paraId="2203A2E7" w14:textId="164721BF" w:rsidR="00161D6E" w:rsidRDefault="00161D6E" w:rsidP="00161D6E">
                      <w:r>
                        <w:t xml:space="preserve">Story </w:t>
                      </w:r>
                      <w:r w:rsidRPr="00826E63">
                        <w:rPr>
                          <w:sz w:val="20"/>
                          <w:szCs w:val="20"/>
                        </w:rPr>
                        <w:t>(</w:t>
                      </w:r>
                      <w:r w:rsidR="00B50EBC">
                        <w:rPr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>.45</w:t>
                      </w:r>
                      <w:r w:rsidR="00B50EBC">
                        <w:rPr>
                          <w:sz w:val="20"/>
                          <w:szCs w:val="20"/>
                        </w:rPr>
                        <w:t>-3.00</w:t>
                      </w:r>
                      <w:r w:rsidRPr="00826E63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D6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CF9361" wp14:editId="311BF98D">
                <wp:simplePos x="0" y="0"/>
                <wp:positionH relativeFrom="column">
                  <wp:posOffset>8061147</wp:posOffset>
                </wp:positionH>
                <wp:positionV relativeFrom="paragraph">
                  <wp:posOffset>4481932</wp:posOffset>
                </wp:positionV>
                <wp:extent cx="1594485" cy="7315"/>
                <wp:effectExtent l="0" t="0" r="24765" b="31115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485" cy="73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4.75pt,352.9pt" to="760.3pt,3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" strokecolor="#1c1c1c [3213]" strokeweight=".5pt">
                <v:stroke joinstyle="miter"/>
              </v:line>
            </w:pict>
          </mc:Fallback>
        </mc:AlternateContent>
      </w:r>
      <w:r w:rsidR="0010520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B34E0D9" wp14:editId="6C8573DC">
                <wp:simplePos x="0" y="0"/>
                <wp:positionH relativeFrom="margin">
                  <wp:posOffset>76811</wp:posOffset>
                </wp:positionH>
                <wp:positionV relativeFrom="paragraph">
                  <wp:posOffset>3633546</wp:posOffset>
                </wp:positionV>
                <wp:extent cx="9597542" cy="29261"/>
                <wp:effectExtent l="0" t="0" r="22860" b="2794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97542" cy="292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408E809" id="Straight Connector 197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05pt,286.1pt" to="761.75pt,2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" strokecolor="#1c1c1c [3213]" strokeweight=".5pt">
                <v:stroke joinstyle="miter"/>
                <w10:wrap anchorx="margin"/>
              </v:line>
            </w:pict>
          </mc:Fallback>
        </mc:AlternateContent>
      </w:r>
      <w:r w:rsidR="0010520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041E53" wp14:editId="0BA845DA">
                <wp:simplePos x="0" y="0"/>
                <wp:positionH relativeFrom="column">
                  <wp:posOffset>8340903</wp:posOffset>
                </wp:positionH>
                <wp:positionV relativeFrom="paragraph">
                  <wp:posOffset>3279165</wp:posOffset>
                </wp:positionV>
                <wp:extent cx="1162050" cy="352425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C4582" w14:textId="77777777" w:rsidR="000D2DF7" w:rsidRDefault="000D2DF7" w:rsidP="000D2DF7">
                            <w:r>
                              <w:t>Handwriting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C041E53" id="_x0000_s1035" type="#_x0000_t202" style="position:absolute;left:0;text-align:left;margin-left:656.75pt;margin-top:258.2pt;width:91.5pt;height: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" filled="f" stroked="f">
                <v:textbox>
                  <w:txbxContent>
                    <w:p w14:paraId="5B8C4582" w14:textId="77777777" w:rsidR="000D2DF7" w:rsidRDefault="000D2DF7" w:rsidP="000D2DF7">
                      <w:r>
                        <w:t>Handwriting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520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1F07059" wp14:editId="4F99741B">
                <wp:simplePos x="0" y="0"/>
                <wp:positionH relativeFrom="column">
                  <wp:posOffset>6886372</wp:posOffset>
                </wp:positionH>
                <wp:positionV relativeFrom="paragraph">
                  <wp:posOffset>4701540</wp:posOffset>
                </wp:positionV>
                <wp:extent cx="1031240" cy="352425"/>
                <wp:effectExtent l="0" t="0" r="0" b="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F0A6D" w14:textId="77777777" w:rsidR="00105200" w:rsidRDefault="00105200" w:rsidP="00105200">
                            <w:r>
                              <w:t xml:space="preserve">RE </w:t>
                            </w:r>
                            <w:r w:rsidRPr="00826E6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2.45-3.35</w:t>
                            </w:r>
                            <w:r w:rsidRPr="00826E63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1F07059" id="_x0000_s1036" type="#_x0000_t202" style="position:absolute;left:0;text-align:left;margin-left:542.25pt;margin-top:370.2pt;width:81.2pt;height:27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" filled="f" stroked="f">
                <v:textbox>
                  <w:txbxContent>
                    <w:p w14:paraId="2D9F0A6D" w14:textId="77777777" w:rsidR="00105200" w:rsidRDefault="00105200" w:rsidP="00105200">
                      <w:r>
                        <w:t xml:space="preserve">RE </w:t>
                      </w:r>
                      <w:r w:rsidRPr="00826E63"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sz w:val="18"/>
                          <w:szCs w:val="18"/>
                        </w:rPr>
                        <w:t>2.45-3.35</w:t>
                      </w:r>
                      <w:r w:rsidRPr="00826E63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E6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4E486F1" wp14:editId="50CB6EEC">
                <wp:simplePos x="0" y="0"/>
                <wp:positionH relativeFrom="margin">
                  <wp:posOffset>98755</wp:posOffset>
                </wp:positionH>
                <wp:positionV relativeFrom="paragraph">
                  <wp:posOffset>2631363</wp:posOffset>
                </wp:positionV>
                <wp:extent cx="9558766" cy="592531"/>
                <wp:effectExtent l="0" t="0" r="23495" b="1714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8766" cy="5925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5F429" w14:textId="77777777" w:rsidR="00723F9A" w:rsidRDefault="00723F9A" w:rsidP="00723F9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LUNCH </w:t>
                            </w:r>
                          </w:p>
                          <w:p w14:paraId="7D04BAA2" w14:textId="77777777" w:rsidR="00723F9A" w:rsidRDefault="00723F9A" w:rsidP="00723F9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REGISTER AT 1PM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4E486F1" id="Rectangle 200" o:spid="_x0000_s1037" style="position:absolute;left:0;text-align:left;margin-left:7.8pt;margin-top:207.2pt;width:752.65pt;height:46.6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" fillcolor="#f2f2f2 [3052]" strokecolor="#7e1248 [1604]" strokeweight="1pt">
                <v:textbox>
                  <w:txbxContent>
                    <w:p w14:paraId="7AD5F429" w14:textId="77777777" w:rsidR="00723F9A" w:rsidRDefault="00723F9A" w:rsidP="00723F9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   LUNCH </w:t>
                      </w:r>
                    </w:p>
                    <w:p w14:paraId="7D04BAA2" w14:textId="77777777" w:rsidR="00723F9A" w:rsidRDefault="00723F9A" w:rsidP="00723F9A">
                      <w:pPr>
                        <w:jc w:val="center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REGISTER AT 1PM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6E6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1EB10E" wp14:editId="2A6C38D2">
                <wp:simplePos x="0" y="0"/>
                <wp:positionH relativeFrom="column">
                  <wp:posOffset>6469050</wp:posOffset>
                </wp:positionH>
                <wp:positionV relativeFrom="paragraph">
                  <wp:posOffset>4619676</wp:posOffset>
                </wp:positionV>
                <wp:extent cx="1594485" cy="7315"/>
                <wp:effectExtent l="0" t="0" r="24765" b="31115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485" cy="73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9.35pt,363.75pt" to="634.9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" strokecolor="#1c1c1c [3213]" strokeweight=".5pt">
                <v:stroke joinstyle="miter"/>
              </v:line>
            </w:pict>
          </mc:Fallback>
        </mc:AlternateContent>
      </w:r>
      <w:r w:rsidR="00826E63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8874EC7" wp14:editId="7120BC76">
                <wp:simplePos x="0" y="0"/>
                <wp:positionH relativeFrom="column">
                  <wp:posOffset>2241525</wp:posOffset>
                </wp:positionH>
                <wp:positionV relativeFrom="paragraph">
                  <wp:posOffset>4404842</wp:posOffset>
                </wp:positionV>
                <wp:extent cx="485775" cy="35242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23731" w14:textId="77777777" w:rsidR="007F42D4" w:rsidRDefault="007F42D4" w:rsidP="007F42D4">
                            <w: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8874EC7" id="_x0000_s1039" type="#_x0000_t202" style="position:absolute;left:0;text-align:left;margin-left:176.5pt;margin-top:346.85pt;width:38.25pt;height:27.7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" filled="f" stroked="f">
                <v:textbox>
                  <w:txbxContent>
                    <w:p w14:paraId="1B623731" w14:textId="77777777" w:rsidR="007F42D4" w:rsidRDefault="007F42D4" w:rsidP="007F42D4">
                      <w:r>
                        <w:t>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E6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1E55D2" wp14:editId="5C7B1E0E">
                <wp:simplePos x="0" y="0"/>
                <wp:positionH relativeFrom="margin">
                  <wp:posOffset>98755</wp:posOffset>
                </wp:positionH>
                <wp:positionV relativeFrom="paragraph">
                  <wp:posOffset>4767403</wp:posOffset>
                </wp:positionV>
                <wp:extent cx="1594485" cy="0"/>
                <wp:effectExtent l="0" t="0" r="24765" b="1905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44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8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8pt,375.4pt" to="133.35pt,3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" strokecolor="#1c1c1c [3213]" strokeweight=".5pt">
                <v:stroke joinstyle="miter"/>
                <w10:wrap anchorx="margin"/>
              </v:lin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F1E1588" wp14:editId="560C0D72">
                <wp:simplePos x="0" y="0"/>
                <wp:positionH relativeFrom="column">
                  <wp:posOffset>6652742</wp:posOffset>
                </wp:positionH>
                <wp:positionV relativeFrom="paragraph">
                  <wp:posOffset>3742690</wp:posOffset>
                </wp:positionV>
                <wp:extent cx="1367790" cy="352425"/>
                <wp:effectExtent l="0" t="0" r="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3051" w14:textId="77777777" w:rsidR="00740D59" w:rsidRDefault="00740D59" w:rsidP="00740D59">
                            <w:r>
                              <w:t xml:space="preserve">French </w:t>
                            </w:r>
                            <w:r w:rsidRPr="00826E63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826E63">
                              <w:rPr>
                                <w:sz w:val="20"/>
                                <w:szCs w:val="20"/>
                              </w:rPr>
                              <w:t>1.15-</w:t>
                            </w:r>
                            <w:r w:rsidRPr="00826E63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826E63">
                              <w:rPr>
                                <w:sz w:val="18"/>
                                <w:szCs w:val="18"/>
                              </w:rPr>
                              <w:t>.00</w:t>
                            </w:r>
                            <w:r w:rsidRPr="00826E63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F1E1588" id="_x0000_s1041" type="#_x0000_t202" style="position:absolute;left:0;text-align:left;margin-left:523.85pt;margin-top:294.7pt;width:107.7pt;height:27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" filled="f" stroked="f">
                <v:textbox>
                  <w:txbxContent>
                    <w:p w14:paraId="3B963051" w14:textId="77777777" w:rsidR="00740D59" w:rsidRDefault="00740D59" w:rsidP="00740D59">
                      <w:r>
                        <w:t xml:space="preserve">French </w:t>
                      </w:r>
                      <w:r w:rsidRPr="00826E63">
                        <w:rPr>
                          <w:sz w:val="20"/>
                          <w:szCs w:val="20"/>
                        </w:rPr>
                        <w:t>(</w:t>
                      </w:r>
                      <w:r w:rsidR="00826E63">
                        <w:rPr>
                          <w:sz w:val="20"/>
                          <w:szCs w:val="20"/>
                        </w:rPr>
                        <w:t>1.15-</w:t>
                      </w:r>
                      <w:r w:rsidRPr="00826E63">
                        <w:rPr>
                          <w:sz w:val="18"/>
                          <w:szCs w:val="18"/>
                        </w:rPr>
                        <w:t>2</w:t>
                      </w:r>
                      <w:r w:rsidR="00826E63">
                        <w:rPr>
                          <w:sz w:val="18"/>
                          <w:szCs w:val="18"/>
                        </w:rPr>
                        <w:t>.00</w:t>
                      </w:r>
                      <w:r w:rsidRPr="00826E63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BEE978" wp14:editId="606B227A">
                <wp:simplePos x="0" y="0"/>
                <wp:positionH relativeFrom="column">
                  <wp:posOffset>5383834</wp:posOffset>
                </wp:positionH>
                <wp:positionV relativeFrom="paragraph">
                  <wp:posOffset>4763465</wp:posOffset>
                </wp:positionV>
                <wp:extent cx="631825" cy="352425"/>
                <wp:effectExtent l="0" t="0" r="0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FB970" w14:textId="77777777" w:rsidR="00740D59" w:rsidRDefault="00740D59" w:rsidP="00740D59">
                            <w:r>
                              <w:t>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FBEE978" id="_x0000_s1042" type="#_x0000_t202" style="position:absolute;left:0;text-align:left;margin-left:423.9pt;margin-top:375.1pt;width:49.75pt;height:27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" filled="f" stroked="f">
                <v:textbox>
                  <w:txbxContent>
                    <w:p w14:paraId="233FB970" w14:textId="77777777" w:rsidR="00740D59" w:rsidRDefault="00740D59" w:rsidP="00740D59">
                      <w:r>
                        <w:t>Story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E6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3CBBFF" wp14:editId="7D5D45F1">
                <wp:simplePos x="0" y="0"/>
                <wp:positionH relativeFrom="column">
                  <wp:posOffset>6755968</wp:posOffset>
                </wp:positionH>
                <wp:positionV relativeFrom="paragraph">
                  <wp:posOffset>3250743</wp:posOffset>
                </wp:positionV>
                <wp:extent cx="1162050" cy="352425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930F9" w14:textId="77777777" w:rsidR="000D2DF7" w:rsidRDefault="000D2DF7" w:rsidP="000D2DF7">
                            <w:r>
                              <w:t>Handwriting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531.95pt;margin-top:255.95pt;width:91.5pt;height: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" filled="f" stroked="f">
                <v:textbox>
                  <w:txbxContent>
                    <w:p w14:paraId="16F930F9" w14:textId="77777777" w:rsidR="000D2DF7" w:rsidRDefault="000D2DF7" w:rsidP="000D2DF7">
                      <w:r>
                        <w:t>Handwriting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E70010C" wp14:editId="67F46E3F">
                <wp:simplePos x="0" y="0"/>
                <wp:positionH relativeFrom="column">
                  <wp:posOffset>3829482</wp:posOffset>
                </wp:positionH>
                <wp:positionV relativeFrom="paragraph">
                  <wp:posOffset>4774235</wp:posOffset>
                </wp:positionV>
                <wp:extent cx="631825" cy="352425"/>
                <wp:effectExtent l="0" t="0" r="0" b="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CF88E" w14:textId="77777777" w:rsidR="00740D59" w:rsidRDefault="00740D59" w:rsidP="00740D59">
                            <w:r>
                              <w:t>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01.55pt;margin-top:375.9pt;width:49.75pt;height:27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" filled="f" stroked="f">
                <v:textbox>
                  <w:txbxContent>
                    <w:p w14:paraId="3C5CF88E" w14:textId="77777777" w:rsidR="00740D59" w:rsidRDefault="00740D59" w:rsidP="00740D59">
                      <w:r>
                        <w:t>Story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2A381D" wp14:editId="64C4F15D">
                <wp:simplePos x="0" y="0"/>
                <wp:positionH relativeFrom="column">
                  <wp:posOffset>5128082</wp:posOffset>
                </wp:positionH>
                <wp:positionV relativeFrom="paragraph">
                  <wp:posOffset>3265678</wp:posOffset>
                </wp:positionV>
                <wp:extent cx="1162050" cy="352425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55A36" w14:textId="77777777" w:rsidR="000D2DF7" w:rsidRDefault="000D2DF7" w:rsidP="000D2DF7">
                            <w:r>
                              <w:t>Handwriting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72A381D" id="_x0000_s1046" type="#_x0000_t202" style="position:absolute;left:0;text-align:left;margin-left:403.8pt;margin-top:257.15pt;width:91.5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" filled="f" stroked="f">
                <v:textbox>
                  <w:txbxContent>
                    <w:p w14:paraId="55F55A36" w14:textId="77777777" w:rsidR="000D2DF7" w:rsidRDefault="000D2DF7" w:rsidP="000D2DF7">
                      <w:r>
                        <w:t>Handwriting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F56804" wp14:editId="70C16D47">
                <wp:simplePos x="0" y="0"/>
                <wp:positionH relativeFrom="column">
                  <wp:posOffset>5342662</wp:posOffset>
                </wp:positionH>
                <wp:positionV relativeFrom="paragraph">
                  <wp:posOffset>3731209</wp:posOffset>
                </wp:positionV>
                <wp:extent cx="617220" cy="352425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430D8" w14:textId="77777777" w:rsidR="00CD1476" w:rsidRDefault="00CD1476" w:rsidP="00CD1476">
                            <w: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420.7pt;margin-top:293.8pt;width:48.6pt;height:2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" filled="f" stroked="f">
                <v:textbox>
                  <w:txbxContent>
                    <w:p w14:paraId="576430D8" w14:textId="77777777" w:rsidR="00CD1476" w:rsidRDefault="00CD1476" w:rsidP="00CD1476">
                      <w:r>
                        <w:t>Music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91F2CA" wp14:editId="139E7A10">
                <wp:simplePos x="0" y="0"/>
                <wp:positionH relativeFrom="column">
                  <wp:posOffset>478155</wp:posOffset>
                </wp:positionH>
                <wp:positionV relativeFrom="paragraph">
                  <wp:posOffset>4785360</wp:posOffset>
                </wp:positionV>
                <wp:extent cx="1228725" cy="308610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A8AEE" w14:textId="77777777" w:rsidR="00740D59" w:rsidRPr="00CD1476" w:rsidRDefault="00740D59" w:rsidP="00740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3.15 – 3.35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291F2CA" id="_x0000_s1049" type="#_x0000_t202" style="position:absolute;left:0;text-align:left;margin-left:37.65pt;margin-top:376.8pt;width:96.75pt;height:24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" filled="f" stroked="f">
                <v:textbox>
                  <w:txbxContent>
                    <w:p w14:paraId="578A8AEE" w14:textId="77777777" w:rsidR="00740D59" w:rsidRPr="00CD1476" w:rsidRDefault="00740D59" w:rsidP="00740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3.15 – 3.35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A5D9476" wp14:editId="7030417F">
                <wp:simplePos x="0" y="0"/>
                <wp:positionH relativeFrom="column">
                  <wp:posOffset>470281</wp:posOffset>
                </wp:positionH>
                <wp:positionV relativeFrom="paragraph">
                  <wp:posOffset>4282796</wp:posOffset>
                </wp:positionV>
                <wp:extent cx="1228725" cy="30861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78FC8" w14:textId="77777777" w:rsidR="00740D59" w:rsidRPr="00CD1476" w:rsidRDefault="00740D59" w:rsidP="00740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2.15 – 3.15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A5D9476" id="_x0000_s1050" type="#_x0000_t202" style="position:absolute;left:0;text-align:left;margin-left:37.05pt;margin-top:337.25pt;width:96.75pt;height:24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" filled="f" stroked="f">
                <v:textbox>
                  <w:txbxContent>
                    <w:p w14:paraId="2B378FC8" w14:textId="77777777" w:rsidR="00740D59" w:rsidRPr="00CD1476" w:rsidRDefault="00740D59" w:rsidP="00740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2.15 – 3.15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36DB70E" wp14:editId="1D6EE2C4">
                <wp:simplePos x="0" y="0"/>
                <wp:positionH relativeFrom="column">
                  <wp:posOffset>467614</wp:posOffset>
                </wp:positionH>
                <wp:positionV relativeFrom="paragraph">
                  <wp:posOffset>3745433</wp:posOffset>
                </wp:positionV>
                <wp:extent cx="1228725" cy="30861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80B65" w14:textId="77777777" w:rsidR="00740D59" w:rsidRPr="00CD1476" w:rsidRDefault="00740D59" w:rsidP="00740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1.15 – 2.15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36DB70E" id="_x0000_s1051" type="#_x0000_t202" style="position:absolute;left:0;text-align:left;margin-left:36.8pt;margin-top:294.9pt;width:96.75pt;height:24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" filled="f" stroked="f">
                <v:textbox>
                  <w:txbxContent>
                    <w:p w14:paraId="76380B65" w14:textId="77777777" w:rsidR="00740D59" w:rsidRPr="00CD1476" w:rsidRDefault="00740D59" w:rsidP="00740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1.15 – 2.15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B43886" wp14:editId="75566EC8">
                <wp:simplePos x="0" y="0"/>
                <wp:positionH relativeFrom="column">
                  <wp:posOffset>481635</wp:posOffset>
                </wp:positionH>
                <wp:positionV relativeFrom="paragraph">
                  <wp:posOffset>3245638</wp:posOffset>
                </wp:positionV>
                <wp:extent cx="1228725" cy="308610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95C10" w14:textId="77777777" w:rsidR="00CD1476" w:rsidRPr="00CD1476" w:rsidRDefault="00CD1476" w:rsidP="00CD14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1.00 -1.15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3B43886" id="_x0000_s1052" type="#_x0000_t202" style="position:absolute;left:0;text-align:left;margin-left:37.9pt;margin-top:255.55pt;width:96.75pt;height:24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" filled="f" stroked="f">
                <v:textbox>
                  <w:txbxContent>
                    <w:p w14:paraId="08E95C10" w14:textId="77777777" w:rsidR="00CD1476" w:rsidRPr="00CD1476" w:rsidRDefault="00CD1476" w:rsidP="00CD14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1.00 -1.15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FF1567" wp14:editId="1D364B35">
                <wp:simplePos x="0" y="0"/>
                <wp:positionH relativeFrom="column">
                  <wp:posOffset>3576828</wp:posOffset>
                </wp:positionH>
                <wp:positionV relativeFrom="paragraph">
                  <wp:posOffset>3241218</wp:posOffset>
                </wp:positionV>
                <wp:extent cx="1162050" cy="352425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19D0D" w14:textId="77777777" w:rsidR="000D2DF7" w:rsidRDefault="000D2DF7" w:rsidP="000D2DF7">
                            <w:r>
                              <w:t>Handwriting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5FF1567" id="_x0000_s1053" type="#_x0000_t202" style="position:absolute;left:0;text-align:left;margin-left:281.65pt;margin-top:255.2pt;width:91.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" filled="f" stroked="f">
                <v:textbox>
                  <w:txbxContent>
                    <w:p w14:paraId="19219D0D" w14:textId="77777777" w:rsidR="000D2DF7" w:rsidRDefault="000D2DF7" w:rsidP="000D2DF7">
                      <w:r>
                        <w:t>Handwriting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28E8755" wp14:editId="1937D292">
                <wp:simplePos x="0" y="0"/>
                <wp:positionH relativeFrom="column">
                  <wp:posOffset>2018310</wp:posOffset>
                </wp:positionH>
                <wp:positionV relativeFrom="paragraph">
                  <wp:posOffset>3220898</wp:posOffset>
                </wp:positionV>
                <wp:extent cx="1162050" cy="35242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71071" w14:textId="77777777" w:rsidR="00362008" w:rsidRDefault="00362008">
                            <w:r>
                              <w:t>Handwriting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28E8755" id="_x0000_s1054" type="#_x0000_t202" style="position:absolute;left:0;text-align:left;margin-left:158.9pt;margin-top:253.6pt;width:91.5pt;height:27.7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" filled="f" stroked="f">
                <v:textbox>
                  <w:txbxContent>
                    <w:p w14:paraId="4AB71071" w14:textId="77777777" w:rsidR="00362008" w:rsidRDefault="00362008">
                      <w:r>
                        <w:t>Handwriting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5C055B" wp14:editId="68E5CB33">
                <wp:simplePos x="0" y="0"/>
                <wp:positionH relativeFrom="margin">
                  <wp:align>center</wp:align>
                </wp:positionH>
                <wp:positionV relativeFrom="paragraph">
                  <wp:posOffset>775224</wp:posOffset>
                </wp:positionV>
                <wp:extent cx="9486358" cy="52003"/>
                <wp:effectExtent l="0" t="0" r="19685" b="2476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6358" cy="520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4F37997" id="Straight Connector 30" o:spid="_x0000_s1026" style="position:absolute;z-index:2516387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1.05pt" to="746.9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" strokecolor="#1c1c1c [3213]" strokeweight=".5pt">
                <v:stroke joinstyle="miter"/>
                <w10:wrap anchorx="margin"/>
              </v:lin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373FE4C" wp14:editId="24EB802A">
                <wp:simplePos x="0" y="0"/>
                <wp:positionH relativeFrom="column">
                  <wp:posOffset>8547735</wp:posOffset>
                </wp:positionH>
                <wp:positionV relativeFrom="paragraph">
                  <wp:posOffset>2226945</wp:posOffset>
                </wp:positionV>
                <wp:extent cx="784225" cy="40005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1F43E" w14:textId="2DB7C167" w:rsidR="00723F9A" w:rsidRDefault="00E6516F" w:rsidP="00723F9A">
                            <w:r>
                              <w:t>ICT</w:t>
                            </w:r>
                            <w:r w:rsidR="00723F9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673.05pt;margin-top:175.35pt;width:61.75pt;height:31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" filled="f" stroked="f">
                <v:textbox>
                  <w:txbxContent>
                    <w:p w14:paraId="2141F43E" w14:textId="2DB7C167" w:rsidR="00723F9A" w:rsidRDefault="00E6516F" w:rsidP="00723F9A">
                      <w:r>
                        <w:t>ICT</w:t>
                      </w:r>
                      <w:r w:rsidR="00723F9A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903BE14" wp14:editId="61110FF9">
                <wp:simplePos x="0" y="0"/>
                <wp:positionH relativeFrom="column">
                  <wp:posOffset>8315325</wp:posOffset>
                </wp:positionH>
                <wp:positionV relativeFrom="paragraph">
                  <wp:posOffset>1880235</wp:posOffset>
                </wp:positionV>
                <wp:extent cx="1381125" cy="40005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CF876" w14:textId="77777777" w:rsidR="000D2DF7" w:rsidRDefault="000D2DF7" w:rsidP="000D2DF7">
                            <w:r>
                              <w:t>Guided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903BE14" id="_x0000_s1056" type="#_x0000_t202" style="position:absolute;left:0;text-align:left;margin-left:654.75pt;margin-top:148.05pt;width:108.75pt;height:31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" filled="f" stroked="f">
                <v:textbox>
                  <w:txbxContent>
                    <w:p w14:paraId="141CF876" w14:textId="77777777" w:rsidR="000D2DF7" w:rsidRDefault="000D2DF7" w:rsidP="000D2DF7">
                      <w:r>
                        <w:t>Guided reading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8DF3F84" wp14:editId="447D82A6">
                <wp:simplePos x="0" y="0"/>
                <wp:positionH relativeFrom="column">
                  <wp:posOffset>101841</wp:posOffset>
                </wp:positionH>
                <wp:positionV relativeFrom="paragraph">
                  <wp:posOffset>1585776</wp:posOffset>
                </wp:positionV>
                <wp:extent cx="9564364" cy="299021"/>
                <wp:effectExtent l="0" t="0" r="18415" b="2540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4364" cy="2990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135A3" w14:textId="77777777" w:rsidR="00CD1476" w:rsidRPr="00CD1476" w:rsidRDefault="00CD1476" w:rsidP="00CD14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1476">
                              <w:rPr>
                                <w:sz w:val="24"/>
                                <w:szCs w:val="24"/>
                              </w:rPr>
                              <w:t xml:space="preserve">    10.40 – 10.55</w:t>
                            </w:r>
                            <w:r w:rsidR="00723F9A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</w:t>
                            </w:r>
                            <w:r w:rsidR="00723F9A" w:rsidRPr="00723F9A">
                              <w:rPr>
                                <w:b/>
                                <w:sz w:val="24"/>
                                <w:szCs w:val="24"/>
                              </w:rPr>
                              <w:t>BREAK</w:t>
                            </w:r>
                          </w:p>
                          <w:p w14:paraId="05138A9B" w14:textId="77777777" w:rsidR="00CD1476" w:rsidRDefault="00CD1476" w:rsidP="00CD14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8DF3F84" id="Rectangle 199" o:spid="_x0000_s1057" style="position:absolute;left:0;text-align:left;margin-left:8pt;margin-top:124.85pt;width:753.1pt;height:23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" fillcolor="#f2f2f2 [3052]" strokecolor="#7e1248 [1604]" strokeweight="1pt">
                <v:textbox>
                  <w:txbxContent>
                    <w:p w14:paraId="302135A3" w14:textId="77777777" w:rsidR="00CD1476" w:rsidRPr="00CD1476" w:rsidRDefault="00CD1476" w:rsidP="00CD1476">
                      <w:pPr>
                        <w:rPr>
                          <w:sz w:val="24"/>
                          <w:szCs w:val="24"/>
                        </w:rPr>
                      </w:pPr>
                      <w:r w:rsidRPr="00CD1476">
                        <w:rPr>
                          <w:sz w:val="24"/>
                          <w:szCs w:val="24"/>
                        </w:rPr>
                        <w:t xml:space="preserve">    10.40 – 10.55</w:t>
                      </w:r>
                      <w:r w:rsidR="00723F9A"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          </w:t>
                      </w:r>
                      <w:r w:rsidR="00723F9A" w:rsidRPr="00723F9A">
                        <w:rPr>
                          <w:b/>
                          <w:sz w:val="24"/>
                          <w:szCs w:val="24"/>
                        </w:rPr>
                        <w:t>BREAK</w:t>
                      </w:r>
                    </w:p>
                    <w:p w14:paraId="05138A9B" w14:textId="77777777" w:rsidR="00CD1476" w:rsidRDefault="00CD1476" w:rsidP="00CD14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2452D411" wp14:editId="502D17BC">
                <wp:simplePos x="0" y="0"/>
                <wp:positionH relativeFrom="column">
                  <wp:posOffset>6972300</wp:posOffset>
                </wp:positionH>
                <wp:positionV relativeFrom="paragraph">
                  <wp:posOffset>2242185</wp:posOffset>
                </wp:positionV>
                <wp:extent cx="800100" cy="35242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8C626" w14:textId="77777777" w:rsidR="00362008" w:rsidRDefault="00362008" w:rsidP="00362008">
                            <w: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452D411" id="_x0000_s1058" type="#_x0000_t202" style="position:absolute;left:0;text-align:left;margin-left:549pt;margin-top:176.55pt;width:63pt;height:27.7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" filled="f" stroked="f">
                <v:textbox>
                  <w:txbxContent>
                    <w:p w14:paraId="2B68C626" w14:textId="77777777" w:rsidR="00362008" w:rsidRDefault="00362008" w:rsidP="00362008">
                      <w: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B940FF5" wp14:editId="26790142">
                <wp:simplePos x="0" y="0"/>
                <wp:positionH relativeFrom="column">
                  <wp:posOffset>5238750</wp:posOffset>
                </wp:positionH>
                <wp:positionV relativeFrom="paragraph">
                  <wp:posOffset>2341245</wp:posOffset>
                </wp:positionV>
                <wp:extent cx="1136650" cy="3429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09EAC" w14:textId="77777777" w:rsidR="00362008" w:rsidRDefault="00362008" w:rsidP="00362008">
                            <w:r>
                              <w:t>Times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B940FF5" id="_x0000_s1059" type="#_x0000_t202" style="position:absolute;left:0;text-align:left;margin-left:412.5pt;margin-top:184.35pt;width:89.5pt;height:27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" filled="f" stroked="f">
                <v:textbox>
                  <w:txbxContent>
                    <w:p w14:paraId="5B209EAC" w14:textId="77777777" w:rsidR="00362008" w:rsidRDefault="00362008" w:rsidP="00362008">
                      <w:r>
                        <w:t>Times 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38B71A62" wp14:editId="7ED81C2F">
                <wp:simplePos x="0" y="0"/>
                <wp:positionH relativeFrom="column">
                  <wp:posOffset>8781415</wp:posOffset>
                </wp:positionH>
                <wp:positionV relativeFrom="paragraph">
                  <wp:posOffset>1257935</wp:posOffset>
                </wp:positionV>
                <wp:extent cx="800100" cy="35242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116BC" w14:textId="77777777" w:rsidR="00362008" w:rsidRDefault="00362008" w:rsidP="00362008">
                            <w: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8B71A62" id="_x0000_s1060" type="#_x0000_t202" style="position:absolute;left:0;text-align:left;margin-left:691.45pt;margin-top:99.05pt;width:63pt;height:27.7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" filled="f" stroked="f">
                <v:textbox>
                  <w:txbxContent>
                    <w:p w14:paraId="395116BC" w14:textId="77777777" w:rsidR="00362008" w:rsidRDefault="00362008" w:rsidP="00362008">
                      <w: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5FBCE381" wp14:editId="6C16E6F8">
                <wp:simplePos x="0" y="0"/>
                <wp:positionH relativeFrom="column">
                  <wp:posOffset>8169910</wp:posOffset>
                </wp:positionH>
                <wp:positionV relativeFrom="paragraph">
                  <wp:posOffset>1262380</wp:posOffset>
                </wp:positionV>
                <wp:extent cx="866775" cy="3429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FFA8F" w14:textId="77777777" w:rsidR="00362008" w:rsidRDefault="00362008" w:rsidP="00362008">
                            <w:r>
                              <w:t xml:space="preserve">Maths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FBCE381" id="_x0000_s1061" type="#_x0000_t202" style="position:absolute;left:0;text-align:left;margin-left:643.3pt;margin-top:99.4pt;width:68.25pt;height:27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" filled="f" stroked="f">
                <v:textbox>
                  <w:txbxContent>
                    <w:p w14:paraId="589FFA8F" w14:textId="77777777" w:rsidR="00362008" w:rsidRDefault="00362008" w:rsidP="00362008">
                      <w:r>
                        <w:t xml:space="preserve">Maths /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4140AA0" wp14:editId="234E320D">
                <wp:simplePos x="0" y="0"/>
                <wp:positionH relativeFrom="column">
                  <wp:posOffset>8475980</wp:posOffset>
                </wp:positionH>
                <wp:positionV relativeFrom="paragraph">
                  <wp:posOffset>857885</wp:posOffset>
                </wp:positionV>
                <wp:extent cx="838200" cy="34290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9376F" w14:textId="77777777" w:rsidR="000D2DF7" w:rsidRDefault="000D2DF7" w:rsidP="000D2DF7">
                            <w:r>
                              <w:t>Spellings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4140AA0" id="_x0000_s1062" type="#_x0000_t202" style="position:absolute;left:0;text-align:left;margin-left:667.4pt;margin-top:67.55pt;width:66pt;height:2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" filled="f" stroked="f">
                <v:textbox>
                  <w:txbxContent>
                    <w:p w14:paraId="4359376F" w14:textId="77777777" w:rsidR="000D2DF7" w:rsidRDefault="000D2DF7" w:rsidP="000D2DF7">
                      <w:r>
                        <w:t>Spellings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BF2BD52" wp14:editId="2E130E11">
                <wp:simplePos x="0" y="0"/>
                <wp:positionH relativeFrom="margin">
                  <wp:align>right</wp:align>
                </wp:positionH>
                <wp:positionV relativeFrom="paragraph">
                  <wp:posOffset>426085</wp:posOffset>
                </wp:positionV>
                <wp:extent cx="1590675" cy="34290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1FAB4" w14:textId="77777777" w:rsidR="007F42D4" w:rsidRPr="007F42D4" w:rsidRDefault="007F42D4" w:rsidP="007F42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F42D4">
                              <w:rPr>
                                <w:sz w:val="22"/>
                                <w:szCs w:val="22"/>
                              </w:rPr>
                              <w:t>Register &amp;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BF2BD52" id="_x0000_s1063" type="#_x0000_t202" style="position:absolute;left:0;text-align:left;margin-left:74.05pt;margin-top:33.55pt;width:125.25pt;height:27pt;z-index: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" filled="f" stroked="f">
                <v:textbox>
                  <w:txbxContent>
                    <w:p w14:paraId="1F61FAB4" w14:textId="77777777" w:rsidR="007F42D4" w:rsidRPr="007F42D4" w:rsidRDefault="007F42D4" w:rsidP="007F42D4">
                      <w:pPr>
                        <w:rPr>
                          <w:sz w:val="22"/>
                          <w:szCs w:val="22"/>
                        </w:rPr>
                      </w:pPr>
                      <w:r w:rsidRPr="007F42D4">
                        <w:rPr>
                          <w:sz w:val="22"/>
                          <w:szCs w:val="22"/>
                        </w:rPr>
                        <w:t>Register &amp; Assembly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114E6509" wp14:editId="558C6030">
                <wp:simplePos x="0" y="0"/>
                <wp:positionH relativeFrom="column">
                  <wp:posOffset>7025005</wp:posOffset>
                </wp:positionH>
                <wp:positionV relativeFrom="paragraph">
                  <wp:posOffset>1242695</wp:posOffset>
                </wp:positionV>
                <wp:extent cx="704850" cy="3429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52D3E" w14:textId="77777777" w:rsidR="00362008" w:rsidRDefault="00362008" w:rsidP="00362008">
                            <w: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14E6509" id="_x0000_s1064" type="#_x0000_t202" style="position:absolute;left:0;text-align:left;margin-left:553.15pt;margin-top:97.85pt;width:55.5pt;height:27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" filled="f" stroked="f">
                <v:textbox>
                  <w:txbxContent>
                    <w:p w14:paraId="5FB52D3E" w14:textId="77777777" w:rsidR="00362008" w:rsidRDefault="00362008" w:rsidP="00362008">
                      <w:r>
                        <w:t>Maths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77891985" wp14:editId="13563F77">
                <wp:simplePos x="0" y="0"/>
                <wp:positionH relativeFrom="column">
                  <wp:posOffset>6779260</wp:posOffset>
                </wp:positionH>
                <wp:positionV relativeFrom="paragraph">
                  <wp:posOffset>859155</wp:posOffset>
                </wp:positionV>
                <wp:extent cx="1200150" cy="3429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02FBE" w14:textId="77777777" w:rsidR="00362008" w:rsidRDefault="00362008" w:rsidP="00362008">
                            <w:r>
                              <w:t>Times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7891985" id="_x0000_s1065" type="#_x0000_t202" style="position:absolute;left:0;text-align:left;margin-left:533.8pt;margin-top:67.65pt;width:94.5pt;height:27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" filled="f" stroked="f">
                <v:textbox>
                  <w:txbxContent>
                    <w:p w14:paraId="3B102FBE" w14:textId="77777777" w:rsidR="00362008" w:rsidRDefault="00362008" w:rsidP="00362008">
                      <w:r>
                        <w:t>Times 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772555D8" wp14:editId="54C06BB7">
                <wp:simplePos x="0" y="0"/>
                <wp:positionH relativeFrom="column">
                  <wp:posOffset>6567170</wp:posOffset>
                </wp:positionH>
                <wp:positionV relativeFrom="paragraph">
                  <wp:posOffset>404495</wp:posOffset>
                </wp:positionV>
                <wp:extent cx="1590675" cy="3429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6927A" w14:textId="77777777" w:rsidR="007F42D4" w:rsidRPr="007F42D4" w:rsidRDefault="007F42D4" w:rsidP="007F42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F42D4">
                              <w:rPr>
                                <w:sz w:val="22"/>
                                <w:szCs w:val="22"/>
                              </w:rPr>
                              <w:t>Register &amp;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72555D8" id="_x0000_s1066" type="#_x0000_t202" style="position:absolute;left:0;text-align:left;margin-left:517.1pt;margin-top:31.85pt;width:125.25pt;height:27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" filled="f" stroked="f">
                <v:textbox>
                  <w:txbxContent>
                    <w:p w14:paraId="0006927A" w14:textId="77777777" w:rsidR="007F42D4" w:rsidRPr="007F42D4" w:rsidRDefault="007F42D4" w:rsidP="007F42D4">
                      <w:pPr>
                        <w:rPr>
                          <w:sz w:val="22"/>
                          <w:szCs w:val="22"/>
                        </w:rPr>
                      </w:pPr>
                      <w:r w:rsidRPr="007F42D4">
                        <w:rPr>
                          <w:sz w:val="22"/>
                          <w:szCs w:val="22"/>
                        </w:rPr>
                        <w:t>Register &amp;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002B42A3" wp14:editId="02D441D8">
                <wp:simplePos x="0" y="0"/>
                <wp:positionH relativeFrom="column">
                  <wp:posOffset>5370830</wp:posOffset>
                </wp:positionH>
                <wp:positionV relativeFrom="paragraph">
                  <wp:posOffset>1256030</wp:posOffset>
                </wp:positionV>
                <wp:extent cx="800100" cy="3524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7B75E" w14:textId="77777777" w:rsidR="00362008" w:rsidRDefault="00362008" w:rsidP="00362008">
                            <w: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02B42A3" id="_x0000_s1067" type="#_x0000_t202" style="position:absolute;left:0;text-align:left;margin-left:422.9pt;margin-top:98.9pt;width:63pt;height:27.7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" filled="f" stroked="f">
                <v:textbox>
                  <w:txbxContent>
                    <w:p w14:paraId="5B67B75E" w14:textId="77777777" w:rsidR="00362008" w:rsidRDefault="00362008" w:rsidP="00362008">
                      <w: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8825C14" wp14:editId="4058DBFC">
                <wp:simplePos x="0" y="0"/>
                <wp:positionH relativeFrom="column">
                  <wp:posOffset>5296535</wp:posOffset>
                </wp:positionH>
                <wp:positionV relativeFrom="paragraph">
                  <wp:posOffset>852805</wp:posOffset>
                </wp:positionV>
                <wp:extent cx="838200" cy="34290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454F1" w14:textId="77777777" w:rsidR="000D2DF7" w:rsidRDefault="000D2DF7" w:rsidP="000D2DF7">
                            <w:r>
                              <w:t>Spellings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8825C14" id="_x0000_s1068" type="#_x0000_t202" style="position:absolute;left:0;text-align:left;margin-left:417.05pt;margin-top:67.15pt;width:66pt;height:27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" filled="f" stroked="f">
                <v:textbox>
                  <w:txbxContent>
                    <w:p w14:paraId="55D454F1" w14:textId="77777777" w:rsidR="000D2DF7" w:rsidRDefault="000D2DF7" w:rsidP="000D2DF7">
                      <w:r>
                        <w:t>Spellings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3B679519" wp14:editId="1EEE1B87">
                <wp:simplePos x="0" y="0"/>
                <wp:positionH relativeFrom="column">
                  <wp:posOffset>4946650</wp:posOffset>
                </wp:positionH>
                <wp:positionV relativeFrom="paragraph">
                  <wp:posOffset>400050</wp:posOffset>
                </wp:positionV>
                <wp:extent cx="1590675" cy="34290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66738" w14:textId="77777777" w:rsidR="007F42D4" w:rsidRPr="007F42D4" w:rsidRDefault="007F42D4" w:rsidP="007F42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F42D4">
                              <w:rPr>
                                <w:sz w:val="22"/>
                                <w:szCs w:val="22"/>
                              </w:rPr>
                              <w:t>Register &amp;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B679519" id="_x0000_s1069" type="#_x0000_t202" style="position:absolute;left:0;text-align:left;margin-left:389.5pt;margin-top:31.5pt;width:125.25pt;height:2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" filled="f" stroked="f">
                <v:textbox>
                  <w:txbxContent>
                    <w:p w14:paraId="11666738" w14:textId="77777777" w:rsidR="007F42D4" w:rsidRPr="007F42D4" w:rsidRDefault="007F42D4" w:rsidP="007F42D4">
                      <w:pPr>
                        <w:rPr>
                          <w:sz w:val="22"/>
                          <w:szCs w:val="22"/>
                        </w:rPr>
                      </w:pPr>
                      <w:r w:rsidRPr="007F42D4">
                        <w:rPr>
                          <w:sz w:val="22"/>
                          <w:szCs w:val="22"/>
                        </w:rPr>
                        <w:t>Register &amp;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4BB6522C" wp14:editId="6166D194">
                <wp:simplePos x="0" y="0"/>
                <wp:positionH relativeFrom="column">
                  <wp:posOffset>2189480</wp:posOffset>
                </wp:positionH>
                <wp:positionV relativeFrom="paragraph">
                  <wp:posOffset>1276350</wp:posOffset>
                </wp:positionV>
                <wp:extent cx="704850" cy="3429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C0489" w14:textId="77777777" w:rsidR="00362008" w:rsidRDefault="00362008">
                            <w: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BB6522C" id="_x0000_s1070" type="#_x0000_t202" style="position:absolute;left:0;text-align:left;margin-left:172.4pt;margin-top:100.5pt;width:55.5pt;height:27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" filled="f" stroked="f">
                <v:textbox>
                  <w:txbxContent>
                    <w:p w14:paraId="326C0489" w14:textId="77777777" w:rsidR="00362008" w:rsidRDefault="00362008">
                      <w:r>
                        <w:t>Maths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55D9C930" wp14:editId="56D72979">
                <wp:simplePos x="0" y="0"/>
                <wp:positionH relativeFrom="column">
                  <wp:posOffset>3754120</wp:posOffset>
                </wp:positionH>
                <wp:positionV relativeFrom="paragraph">
                  <wp:posOffset>1274445</wp:posOffset>
                </wp:positionV>
                <wp:extent cx="800100" cy="35242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FAF9" w14:textId="77777777" w:rsidR="00362008" w:rsidRDefault="00362008" w:rsidP="00362008">
                            <w: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5D9C930" id="_x0000_s1071" type="#_x0000_t202" style="position:absolute;left:0;text-align:left;margin-left:295.6pt;margin-top:100.35pt;width:63pt;height:27.7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" filled="f" stroked="f">
                <v:textbox>
                  <w:txbxContent>
                    <w:p w14:paraId="3BC3FAF9" w14:textId="77777777" w:rsidR="00362008" w:rsidRDefault="00362008" w:rsidP="00362008">
                      <w: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1698809C" wp14:editId="736994CC">
                <wp:simplePos x="0" y="0"/>
                <wp:positionH relativeFrom="column">
                  <wp:posOffset>3711575</wp:posOffset>
                </wp:positionH>
                <wp:positionV relativeFrom="paragraph">
                  <wp:posOffset>874395</wp:posOffset>
                </wp:positionV>
                <wp:extent cx="838200" cy="3429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1AB8F" w14:textId="77777777" w:rsidR="00362008" w:rsidRDefault="00362008">
                            <w:r>
                              <w:t>Spellings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698809C" id="_x0000_s1072" type="#_x0000_t202" style="position:absolute;left:0;text-align:left;margin-left:292.25pt;margin-top:68.85pt;width:66pt;height:27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" filled="f" stroked="f">
                <v:textbox>
                  <w:txbxContent>
                    <w:p w14:paraId="12E1AB8F" w14:textId="77777777" w:rsidR="00362008" w:rsidRDefault="00362008">
                      <w:r>
                        <w:t>Spellings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D227B2B" wp14:editId="69F8434A">
                <wp:simplePos x="0" y="0"/>
                <wp:positionH relativeFrom="column">
                  <wp:posOffset>3365500</wp:posOffset>
                </wp:positionH>
                <wp:positionV relativeFrom="paragraph">
                  <wp:posOffset>400050</wp:posOffset>
                </wp:positionV>
                <wp:extent cx="1590675" cy="34290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12B27" w14:textId="77777777" w:rsidR="007F42D4" w:rsidRPr="007F42D4" w:rsidRDefault="007F42D4" w:rsidP="007F42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F42D4">
                              <w:rPr>
                                <w:sz w:val="22"/>
                                <w:szCs w:val="22"/>
                              </w:rPr>
                              <w:t>Register &amp;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D227B2B" id="_x0000_s1073" type="#_x0000_t202" style="position:absolute;left:0;text-align:left;margin-left:265pt;margin-top:31.5pt;width:125.25pt;height:2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" filled="f" stroked="f">
                <v:textbox>
                  <w:txbxContent>
                    <w:p w14:paraId="0A812B27" w14:textId="77777777" w:rsidR="007F42D4" w:rsidRPr="007F42D4" w:rsidRDefault="007F42D4" w:rsidP="007F42D4">
                      <w:pPr>
                        <w:rPr>
                          <w:sz w:val="22"/>
                          <w:szCs w:val="22"/>
                        </w:rPr>
                      </w:pPr>
                      <w:r w:rsidRPr="007F42D4">
                        <w:rPr>
                          <w:sz w:val="22"/>
                          <w:szCs w:val="22"/>
                        </w:rPr>
                        <w:t>Register &amp;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F9A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01A53A03" wp14:editId="6DFF55CD">
                <wp:simplePos x="0" y="0"/>
                <wp:positionH relativeFrom="column">
                  <wp:posOffset>450850</wp:posOffset>
                </wp:positionH>
                <wp:positionV relativeFrom="paragraph">
                  <wp:posOffset>880745</wp:posOffset>
                </wp:positionV>
                <wp:extent cx="1073150" cy="31432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43FA5" w14:textId="31BA727B" w:rsidR="00362008" w:rsidRDefault="00723F9A">
                            <w:r>
                              <w:t xml:space="preserve"> </w:t>
                            </w:r>
                            <w:r w:rsidR="00362008">
                              <w:t>9.15- 9.</w:t>
                            </w:r>
                            <w:r w:rsidR="00E6516F">
                              <w:t>2</w:t>
                            </w:r>
                            <w:r w:rsidR="00362008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35.5pt;margin-top:69.35pt;width:84.5pt;height:24.7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" filled="f" stroked="f">
                <v:textbox>
                  <w:txbxContent>
                    <w:p w14:paraId="63E43FA5" w14:textId="31BA727B" w:rsidR="00362008" w:rsidRDefault="00723F9A">
                      <w:r>
                        <w:t xml:space="preserve"> </w:t>
                      </w:r>
                      <w:r w:rsidR="00362008">
                        <w:t>9.15- 9.</w:t>
                      </w:r>
                      <w:r w:rsidR="00E6516F">
                        <w:t>2</w:t>
                      </w:r>
                      <w:r w:rsidR="00362008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1476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07EE0F21" wp14:editId="13D30F3F">
                <wp:simplePos x="0" y="0"/>
                <wp:positionH relativeFrom="column">
                  <wp:posOffset>430530</wp:posOffset>
                </wp:positionH>
                <wp:positionV relativeFrom="paragraph">
                  <wp:posOffset>395555</wp:posOffset>
                </wp:positionV>
                <wp:extent cx="981075" cy="35242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4CEB8" w14:textId="77777777" w:rsidR="00362008" w:rsidRDefault="00362008">
                            <w:r>
                              <w:t>8.45 – 9.15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7EE0F21" id="_x0000_s1075" type="#_x0000_t202" style="position:absolute;left:0;text-align:left;margin-left:33.9pt;margin-top:31.15pt;width:77.25pt;height:27.7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" filled="f" stroked="f">
                <v:textbox>
                  <w:txbxContent>
                    <w:p w14:paraId="7F94CEB8" w14:textId="77777777" w:rsidR="00362008" w:rsidRDefault="00362008">
                      <w:r>
                        <w:t>8.45 – 9.15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1476"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0F6AD70D" wp14:editId="75C7571E">
                <wp:simplePos x="0" y="0"/>
                <wp:positionH relativeFrom="column">
                  <wp:posOffset>1883855</wp:posOffset>
                </wp:positionH>
                <wp:positionV relativeFrom="paragraph">
                  <wp:posOffset>414029</wp:posOffset>
                </wp:positionV>
                <wp:extent cx="1590675" cy="34290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D5BB" w14:textId="77777777" w:rsidR="007F42D4" w:rsidRPr="007F42D4" w:rsidRDefault="007F42D4" w:rsidP="007F42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F42D4">
                              <w:rPr>
                                <w:sz w:val="22"/>
                                <w:szCs w:val="22"/>
                              </w:rPr>
                              <w:t>Register &amp;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F6AD70D" id="_x0000_s1076" type="#_x0000_t202" style="position:absolute;left:0;text-align:left;margin-left:148.35pt;margin-top:32.6pt;width:125.25pt;height:27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" filled="f" stroked="f">
                <v:textbox>
                  <w:txbxContent>
                    <w:p w14:paraId="36EBD5BB" w14:textId="77777777" w:rsidR="007F42D4" w:rsidRPr="007F42D4" w:rsidRDefault="007F42D4" w:rsidP="007F42D4">
                      <w:pPr>
                        <w:rPr>
                          <w:sz w:val="22"/>
                          <w:szCs w:val="22"/>
                        </w:rPr>
                      </w:pPr>
                      <w:r w:rsidRPr="007F42D4">
                        <w:rPr>
                          <w:sz w:val="22"/>
                          <w:szCs w:val="22"/>
                        </w:rPr>
                        <w:t>Register &amp;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1476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1C9E5BE5" wp14:editId="679D8484">
                <wp:simplePos x="0" y="0"/>
                <wp:positionH relativeFrom="column">
                  <wp:posOffset>1981959</wp:posOffset>
                </wp:positionH>
                <wp:positionV relativeFrom="paragraph">
                  <wp:posOffset>858133</wp:posOffset>
                </wp:positionV>
                <wp:extent cx="1200150" cy="342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4F587" w14:textId="77777777" w:rsidR="00362008" w:rsidRDefault="00362008">
                            <w:r>
                              <w:t>Times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C9E5BE5" id="_x0000_s1077" type="#_x0000_t202" style="position:absolute;left:0;text-align:left;margin-left:156.05pt;margin-top:67.55pt;width:94.5pt;height:27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" filled="f" stroked="f">
                <v:textbox>
                  <w:txbxContent>
                    <w:p w14:paraId="2E74F587" w14:textId="77777777" w:rsidR="00362008" w:rsidRDefault="00362008">
                      <w:r>
                        <w:t>Times 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147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367E65" wp14:editId="72CB6EF3">
                <wp:simplePos x="0" y="0"/>
                <wp:positionH relativeFrom="column">
                  <wp:posOffset>429466</wp:posOffset>
                </wp:positionH>
                <wp:positionV relativeFrom="paragraph">
                  <wp:posOffset>2706948</wp:posOffset>
                </wp:positionV>
                <wp:extent cx="1228725" cy="30861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439F4" w14:textId="77777777" w:rsidR="00CD1476" w:rsidRPr="00CD1476" w:rsidRDefault="00CD1476" w:rsidP="00CD14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1476">
                              <w:rPr>
                                <w:sz w:val="24"/>
                                <w:szCs w:val="24"/>
                              </w:rPr>
                              <w:t>12.15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1.00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3367E65" id="_x0000_s1078" type="#_x0000_t202" style="position:absolute;left:0;text-align:left;margin-left:33.8pt;margin-top:213.15pt;width:96.75pt;height:24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" filled="f" stroked="f">
                <v:textbox>
                  <w:txbxContent>
                    <w:p w14:paraId="7C1439F4" w14:textId="77777777" w:rsidR="00CD1476" w:rsidRPr="00CD1476" w:rsidRDefault="00CD1476" w:rsidP="00CD1476">
                      <w:pPr>
                        <w:rPr>
                          <w:sz w:val="24"/>
                          <w:szCs w:val="24"/>
                        </w:rPr>
                      </w:pPr>
                      <w:r w:rsidRPr="00CD1476">
                        <w:rPr>
                          <w:sz w:val="24"/>
                          <w:szCs w:val="24"/>
                        </w:rPr>
                        <w:t>12.15</w:t>
                      </w:r>
                      <w:r>
                        <w:rPr>
                          <w:sz w:val="24"/>
                          <w:szCs w:val="24"/>
                        </w:rPr>
                        <w:t xml:space="preserve"> – 1.00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D5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ABCA8A" wp14:editId="0A78B511">
                <wp:simplePos x="0" y="0"/>
                <wp:positionH relativeFrom="column">
                  <wp:posOffset>438785</wp:posOffset>
                </wp:positionH>
                <wp:positionV relativeFrom="paragraph">
                  <wp:posOffset>2225040</wp:posOffset>
                </wp:positionV>
                <wp:extent cx="1228725" cy="30861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DFAC5" w14:textId="44DBDD03" w:rsidR="00CD1476" w:rsidRPr="00CD1476" w:rsidRDefault="00E6516F" w:rsidP="00CD14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11.20 – 12.10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34.55pt;margin-top:175.2pt;width:96.75pt;height:24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" filled="f" stroked="f">
                <v:textbox>
                  <w:txbxContent>
                    <w:p w14:paraId="364DFAC5" w14:textId="44DBDD03" w:rsidR="00CD1476" w:rsidRPr="00CD1476" w:rsidRDefault="00E6516F" w:rsidP="00CD14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11.20 – 12.10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147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B74596" wp14:editId="0BC4D529">
                <wp:simplePos x="0" y="0"/>
                <wp:positionH relativeFrom="column">
                  <wp:posOffset>445168</wp:posOffset>
                </wp:positionH>
                <wp:positionV relativeFrom="paragraph">
                  <wp:posOffset>1896745</wp:posOffset>
                </wp:positionV>
                <wp:extent cx="1228725" cy="30861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A74A7" w14:textId="77777777" w:rsidR="00CD1476" w:rsidRPr="00CD1476" w:rsidRDefault="00CD1476" w:rsidP="00CD14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1476">
                              <w:rPr>
                                <w:sz w:val="24"/>
                                <w:szCs w:val="24"/>
                              </w:rPr>
                              <w:t>11.00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1476">
                              <w:rPr>
                                <w:sz w:val="24"/>
                                <w:szCs w:val="24"/>
                              </w:rPr>
                              <w:t>-11.20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AB74596" id="_x0000_s1080" type="#_x0000_t202" style="position:absolute;left:0;text-align:left;margin-left:35.05pt;margin-top:149.35pt;width:96.75pt;height:24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" filled="f" stroked="f">
                <v:textbox>
                  <w:txbxContent>
                    <w:p w14:paraId="7B9A74A7" w14:textId="77777777" w:rsidR="00CD1476" w:rsidRPr="00CD1476" w:rsidRDefault="00CD1476" w:rsidP="00CD1476">
                      <w:pPr>
                        <w:rPr>
                          <w:sz w:val="24"/>
                          <w:szCs w:val="24"/>
                        </w:rPr>
                      </w:pPr>
                      <w:r w:rsidRPr="00CD1476">
                        <w:rPr>
                          <w:sz w:val="24"/>
                          <w:szCs w:val="24"/>
                        </w:rPr>
                        <w:t>11.00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D1476">
                        <w:rPr>
                          <w:sz w:val="24"/>
                          <w:szCs w:val="24"/>
                        </w:rPr>
                        <w:t>-11.20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147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1C243EB" wp14:editId="4DA6E7F8">
                <wp:simplePos x="0" y="0"/>
                <wp:positionH relativeFrom="column">
                  <wp:posOffset>405130</wp:posOffset>
                </wp:positionH>
                <wp:positionV relativeFrom="paragraph">
                  <wp:posOffset>1275237</wp:posOffset>
                </wp:positionV>
                <wp:extent cx="1228725" cy="30861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77025" w14:textId="30548EE4" w:rsidR="00CD1476" w:rsidRDefault="00CD1476">
                            <w:r>
                              <w:t>9.</w:t>
                            </w:r>
                            <w:r w:rsidR="00E6516F">
                              <w:t>25</w:t>
                            </w:r>
                            <w:r>
                              <w:t xml:space="preserve"> – 10.</w:t>
                            </w:r>
                            <w:r w:rsidR="00E6516F"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31.9pt;margin-top:100.4pt;width:96.75pt;height:24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" filled="f" stroked="f">
                <v:textbox>
                  <w:txbxContent>
                    <w:p w14:paraId="3B477025" w14:textId="30548EE4" w:rsidR="00CD1476" w:rsidRDefault="00CD1476">
                      <w:r>
                        <w:t>9.</w:t>
                      </w:r>
                      <w:r w:rsidR="00E6516F">
                        <w:t>25</w:t>
                      </w:r>
                      <w:r>
                        <w:t xml:space="preserve"> – 10.</w:t>
                      </w:r>
                      <w:r w:rsidR="00E6516F">
                        <w:t>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DF7"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4D898EFC" wp14:editId="313F4572">
                <wp:simplePos x="0" y="0"/>
                <wp:positionH relativeFrom="column">
                  <wp:posOffset>2211705</wp:posOffset>
                </wp:positionH>
                <wp:positionV relativeFrom="paragraph">
                  <wp:posOffset>2203856</wp:posOffset>
                </wp:positionV>
                <wp:extent cx="800100" cy="35242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FDE75" w14:textId="77777777" w:rsidR="00362008" w:rsidRDefault="00362008">
                            <w:r>
                              <w:t>English</w:t>
                            </w:r>
                          </w:p>
                          <w:p w14:paraId="6D25DED5" w14:textId="77777777" w:rsidR="00362008" w:rsidRDefault="00362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D898EFC" id="_x0000_s1082" type="#_x0000_t202" style="position:absolute;left:0;text-align:left;margin-left:174.15pt;margin-top:173.55pt;width:63pt;height:27.7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" filled="f" stroked="f">
                <v:textbox>
                  <w:txbxContent>
                    <w:p w14:paraId="019FDE75" w14:textId="77777777" w:rsidR="00362008" w:rsidRDefault="00362008">
                      <w:r>
                        <w:t>English</w:t>
                      </w:r>
                    </w:p>
                    <w:p w14:paraId="6D25DED5" w14:textId="77777777" w:rsidR="00362008" w:rsidRDefault="00362008"/>
                  </w:txbxContent>
                </v:textbox>
                <w10:wrap type="square"/>
              </v:shape>
            </w:pict>
          </mc:Fallback>
        </mc:AlternateContent>
      </w:r>
      <w:r w:rsidR="000D2DF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78DE481" wp14:editId="630B607A">
                <wp:simplePos x="0" y="0"/>
                <wp:positionH relativeFrom="column">
                  <wp:posOffset>3832860</wp:posOffset>
                </wp:positionH>
                <wp:positionV relativeFrom="paragraph">
                  <wp:posOffset>2210435</wp:posOffset>
                </wp:positionV>
                <wp:extent cx="704850" cy="34290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0F614" w14:textId="77777777" w:rsidR="000D2DF7" w:rsidRDefault="000D2DF7" w:rsidP="000D2DF7">
                            <w: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78DE481" id="_x0000_s1083" type="#_x0000_t202" style="position:absolute;left:0;text-align:left;margin-left:301.8pt;margin-top:174.05pt;width:55.5pt;height:2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" filled="f" stroked="f">
                <v:textbox>
                  <w:txbxContent>
                    <w:p w14:paraId="6A20F614" w14:textId="77777777" w:rsidR="000D2DF7" w:rsidRDefault="000D2DF7" w:rsidP="000D2DF7">
                      <w:r>
                        <w:t>Maths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DF7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E78C299" wp14:editId="49CE142A">
                <wp:simplePos x="0" y="0"/>
                <wp:positionH relativeFrom="column">
                  <wp:posOffset>6728053</wp:posOffset>
                </wp:positionH>
                <wp:positionV relativeFrom="paragraph">
                  <wp:posOffset>1884553</wp:posOffset>
                </wp:positionV>
                <wp:extent cx="1381125" cy="40005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62747" w14:textId="77777777" w:rsidR="000D2DF7" w:rsidRDefault="000D2DF7" w:rsidP="000D2DF7">
                            <w:r>
                              <w:t>Guided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E78C299" id="_x0000_s1084" type="#_x0000_t202" style="position:absolute;left:0;text-align:left;margin-left:529.75pt;margin-top:148.4pt;width:108.75pt;height:31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" filled="f" stroked="f">
                <v:textbox>
                  <w:txbxContent>
                    <w:p w14:paraId="7F062747" w14:textId="77777777" w:rsidR="000D2DF7" w:rsidRDefault="000D2DF7" w:rsidP="000D2DF7">
                      <w:r>
                        <w:t>Guided reading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DF7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1E86C06" wp14:editId="4C84D0B6">
                <wp:simplePos x="0" y="0"/>
                <wp:positionH relativeFrom="column">
                  <wp:posOffset>5120640</wp:posOffset>
                </wp:positionH>
                <wp:positionV relativeFrom="paragraph">
                  <wp:posOffset>1880946</wp:posOffset>
                </wp:positionV>
                <wp:extent cx="1381125" cy="40005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3123F" w14:textId="77777777" w:rsidR="000D2DF7" w:rsidRDefault="000D2DF7" w:rsidP="000D2DF7">
                            <w:r>
                              <w:t>Guided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1E86C06" id="_x0000_s1085" type="#_x0000_t202" style="position:absolute;left:0;text-align:left;margin-left:403.2pt;margin-top:148.1pt;width:108.75pt;height:31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" filled="f" stroked="f">
                <v:textbox>
                  <w:txbxContent>
                    <w:p w14:paraId="52E3123F" w14:textId="77777777" w:rsidR="000D2DF7" w:rsidRDefault="000D2DF7" w:rsidP="000D2DF7">
                      <w:r>
                        <w:t>Guided reading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DF7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E47A83E" wp14:editId="3E0E2000">
                <wp:simplePos x="0" y="0"/>
                <wp:positionH relativeFrom="column">
                  <wp:posOffset>3537712</wp:posOffset>
                </wp:positionH>
                <wp:positionV relativeFrom="paragraph">
                  <wp:posOffset>1877365</wp:posOffset>
                </wp:positionV>
                <wp:extent cx="1381125" cy="40005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76356" w14:textId="77777777" w:rsidR="000D2DF7" w:rsidRDefault="000D2DF7" w:rsidP="000D2DF7">
                            <w:r>
                              <w:t>Guided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E47A83E" id="_x0000_s1086" type="#_x0000_t202" style="position:absolute;left:0;text-align:left;margin-left:278.55pt;margin-top:147.8pt;width:108.75pt;height:31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" filled="f" stroked="f">
                <v:textbox>
                  <w:txbxContent>
                    <w:p w14:paraId="66976356" w14:textId="77777777" w:rsidR="000D2DF7" w:rsidRDefault="000D2DF7" w:rsidP="000D2DF7">
                      <w:r>
                        <w:t>Guided reading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DF7"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EEE72CC" wp14:editId="35DF5390">
                <wp:simplePos x="0" y="0"/>
                <wp:positionH relativeFrom="column">
                  <wp:posOffset>5430622</wp:posOffset>
                </wp:positionH>
                <wp:positionV relativeFrom="paragraph">
                  <wp:posOffset>2140128</wp:posOffset>
                </wp:positionV>
                <wp:extent cx="704850" cy="3429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06D00" w14:textId="77777777" w:rsidR="00362008" w:rsidRDefault="00362008" w:rsidP="00362008">
                            <w: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EEE72CC" id="_x0000_s1087" type="#_x0000_t202" style="position:absolute;left:0;text-align:left;margin-left:427.6pt;margin-top:168.5pt;width:55.5pt;height:27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" filled="f" stroked="f">
                <v:textbox>
                  <w:txbxContent>
                    <w:p w14:paraId="77706D00" w14:textId="77777777" w:rsidR="00362008" w:rsidRDefault="00362008" w:rsidP="00362008">
                      <w:r>
                        <w:t>Maths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DF7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535C33B0" wp14:editId="7C735F20">
                <wp:simplePos x="0" y="0"/>
                <wp:positionH relativeFrom="column">
                  <wp:posOffset>1947266</wp:posOffset>
                </wp:positionH>
                <wp:positionV relativeFrom="paragraph">
                  <wp:posOffset>1847012</wp:posOffset>
                </wp:positionV>
                <wp:extent cx="1381125" cy="4000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A50AC" w14:textId="77777777" w:rsidR="00362008" w:rsidRDefault="00362008">
                            <w:r>
                              <w:t>Guided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35C33B0" id="_x0000_s1088" type="#_x0000_t202" style="position:absolute;left:0;text-align:left;margin-left:153.35pt;margin-top:145.45pt;width:108.75pt;height:31.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" filled="f" stroked="f">
                <v:textbox>
                  <w:txbxContent>
                    <w:p w14:paraId="74DA50AC" w14:textId="77777777" w:rsidR="00362008" w:rsidRDefault="00362008">
                      <w:r>
                        <w:t>Guided reading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42D4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756A222" wp14:editId="7465304E">
                <wp:simplePos x="0" y="0"/>
                <wp:positionH relativeFrom="margin">
                  <wp:align>center</wp:align>
                </wp:positionH>
                <wp:positionV relativeFrom="paragraph">
                  <wp:posOffset>1828165</wp:posOffset>
                </wp:positionV>
                <wp:extent cx="9563100" cy="47625"/>
                <wp:effectExtent l="0" t="0" r="19050" b="2857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3100" cy="4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90A9148" id="Straight Connector 193" o:spid="_x0000_s1026" style="position:absolute;z-index:251640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3.95pt" to="753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" strokecolor="#1c1c1c [3213]" strokeweight=".5pt">
                <v:stroke joinstyle="miter"/>
                <w10:wrap anchorx="margin"/>
              </v:line>
            </w:pict>
          </mc:Fallback>
        </mc:AlternateContent>
      </w:r>
    </w:p>
    <w:sectPr w:rsidR="00B8626B" w:rsidRPr="009E4127" w:rsidSect="00723F9A">
      <w:headerReference w:type="default" r:id="rId9"/>
      <w:footerReference w:type="default" r:id="rId10"/>
      <w:pgSz w:w="16838" w:h="11906" w:orient="landscape" w:code="9"/>
      <w:pgMar w:top="720" w:right="720" w:bottom="720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5FA42" w14:textId="77777777" w:rsidR="00992194" w:rsidRDefault="00992194" w:rsidP="00DD5720">
      <w:r>
        <w:separator/>
      </w:r>
    </w:p>
  </w:endnote>
  <w:endnote w:type="continuationSeparator" w:id="0">
    <w:p w14:paraId="779B1FD9" w14:textId="77777777" w:rsidR="00992194" w:rsidRDefault="00992194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F078F32-0542-49BF-A38F-848EF8B2AC9A}"/>
    <w:embedBold r:id="rId2" w:fontKey="{7D3DBFBC-C1CB-4F6E-AF49-966E03F10F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3" w:fontKey="{B591D331-BE3A-482B-AA73-9F0C3231EF89}"/>
    <w:embedBold r:id="rId4" w:fontKey="{E6F32434-8842-4B05-90D2-1340232851F2}"/>
    <w:embedItalic r:id="rId5" w:fontKey="{E4D24F6F-7960-46FC-A24D-45F89454E1C2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5099A4A-BF4A-41DF-A264-BEE1BCC5F1A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BCFC447-1B82-4C8B-BA61-07229D8480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B12CA" w14:textId="77777777" w:rsidR="00DC190B" w:rsidRDefault="00DC190B" w:rsidP="003D26A6">
    <w:pPr>
      <w:pStyle w:val="Header"/>
    </w:pPr>
  </w:p>
  <w:p w14:paraId="153CACD2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A3371E" w14:textId="77777777" w:rsidR="00992194" w:rsidRDefault="00992194" w:rsidP="00DD5720">
      <w:r>
        <w:separator/>
      </w:r>
    </w:p>
  </w:footnote>
  <w:footnote w:type="continuationSeparator" w:id="0">
    <w:p w14:paraId="25D06B94" w14:textId="77777777" w:rsidR="00992194" w:rsidRDefault="00992194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C6226" w14:textId="77777777" w:rsidR="008B5736" w:rsidRDefault="00D0239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DB1B72" wp14:editId="38B8C6F2">
          <wp:simplePos x="0" y="0"/>
          <wp:positionH relativeFrom="page">
            <wp:posOffset>0</wp:posOffset>
          </wp:positionH>
          <wp:positionV relativeFrom="page">
            <wp:posOffset>43637</wp:posOffset>
          </wp:positionV>
          <wp:extent cx="10683023" cy="7472726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023" cy="7472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CE305C" w14:textId="77777777" w:rsidR="008B5736" w:rsidRDefault="008B57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194"/>
    <w:rsid w:val="00025835"/>
    <w:rsid w:val="0003405A"/>
    <w:rsid w:val="00067C79"/>
    <w:rsid w:val="000D2DF7"/>
    <w:rsid w:val="000F227B"/>
    <w:rsid w:val="000F793E"/>
    <w:rsid w:val="00105200"/>
    <w:rsid w:val="00161D6E"/>
    <w:rsid w:val="00173124"/>
    <w:rsid w:val="00190479"/>
    <w:rsid w:val="001A77E0"/>
    <w:rsid w:val="001B7D7D"/>
    <w:rsid w:val="001C1C00"/>
    <w:rsid w:val="00203298"/>
    <w:rsid w:val="00254D95"/>
    <w:rsid w:val="00283D04"/>
    <w:rsid w:val="003118CF"/>
    <w:rsid w:val="00326698"/>
    <w:rsid w:val="00344899"/>
    <w:rsid w:val="00362008"/>
    <w:rsid w:val="00390382"/>
    <w:rsid w:val="003A6A65"/>
    <w:rsid w:val="003C0267"/>
    <w:rsid w:val="003D26A6"/>
    <w:rsid w:val="00407A91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5F39C7"/>
    <w:rsid w:val="00601AF5"/>
    <w:rsid w:val="00633A95"/>
    <w:rsid w:val="0066258A"/>
    <w:rsid w:val="006D108B"/>
    <w:rsid w:val="007215F9"/>
    <w:rsid w:val="00722B47"/>
    <w:rsid w:val="00723F9A"/>
    <w:rsid w:val="00740D59"/>
    <w:rsid w:val="00763739"/>
    <w:rsid w:val="007F42D4"/>
    <w:rsid w:val="00826E63"/>
    <w:rsid w:val="00872C5C"/>
    <w:rsid w:val="00874EB6"/>
    <w:rsid w:val="00886FE1"/>
    <w:rsid w:val="008A2599"/>
    <w:rsid w:val="008B5736"/>
    <w:rsid w:val="008C138D"/>
    <w:rsid w:val="008C227E"/>
    <w:rsid w:val="008D0E7F"/>
    <w:rsid w:val="00936959"/>
    <w:rsid w:val="0098564A"/>
    <w:rsid w:val="00992194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B15C3A"/>
    <w:rsid w:val="00B50EBC"/>
    <w:rsid w:val="00B8626B"/>
    <w:rsid w:val="00CA3011"/>
    <w:rsid w:val="00CC0F47"/>
    <w:rsid w:val="00CD1476"/>
    <w:rsid w:val="00CE75AA"/>
    <w:rsid w:val="00CF513F"/>
    <w:rsid w:val="00D0239C"/>
    <w:rsid w:val="00D90104"/>
    <w:rsid w:val="00DB2D0A"/>
    <w:rsid w:val="00DC190B"/>
    <w:rsid w:val="00DD5720"/>
    <w:rsid w:val="00E1404D"/>
    <w:rsid w:val="00E1443E"/>
    <w:rsid w:val="00E376AA"/>
    <w:rsid w:val="00E62A7F"/>
    <w:rsid w:val="00E6516F"/>
    <w:rsid w:val="00EB6D1C"/>
    <w:rsid w:val="00ED71A2"/>
    <w:rsid w:val="00EE3823"/>
    <w:rsid w:val="00F26211"/>
    <w:rsid w:val="00F376A9"/>
    <w:rsid w:val="00F63802"/>
    <w:rsid w:val="00F66A1C"/>
    <w:rsid w:val="00F9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9240C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992194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2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211"/>
    <w:rPr>
      <w:rFonts w:ascii="Segoe UI" w:hAnsi="Segoe UI" w:cs="Segoe UI"/>
      <w:color w:val="1C1C1C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992194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2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211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Multipage%20-%20Unlinked%20Footers\Blank\Landscape\Activity%20Sheet%20Template%20Landscape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70242-E9AC-4BCB-8ADC-A71C79477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1 Page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Paityn Green</dc:creator>
  <cp:lastModifiedBy>Jo Ryan</cp:lastModifiedBy>
  <cp:revision>2</cp:revision>
  <cp:lastPrinted>2020-09-05T09:11:00Z</cp:lastPrinted>
  <dcterms:created xsi:type="dcterms:W3CDTF">2020-09-24T12:37:00Z</dcterms:created>
  <dcterms:modified xsi:type="dcterms:W3CDTF">2020-09-24T12:37:00Z</dcterms:modified>
</cp:coreProperties>
</file>